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205" w:type="pct"/>
        <w:tblLayout w:type="fixed"/>
        <w:tblCellMar>
          <w:left w:w="0" w:type="dxa"/>
          <w:bottom w:w="518" w:type="dxa"/>
          <w:right w:w="0" w:type="dxa"/>
        </w:tblCellMar>
        <w:tblLook w:val="04A0" w:firstRow="1" w:lastRow="0" w:firstColumn="1" w:lastColumn="0" w:noHBand="0" w:noVBand="1"/>
        <w:tblDescription w:val="De eerste tabel bevat de titel, datum en tijd van de vergadering, de tweede tabel bevat de details van de vergadering en de derde tabel bevat de beschrijving van de vergadering"/>
      </w:tblPr>
      <w:tblGrid>
        <w:gridCol w:w="4680"/>
        <w:gridCol w:w="6470"/>
        <w:gridCol w:w="3522"/>
      </w:tblGrid>
      <w:tr w:rsidR="00BA7FCF" w:rsidRPr="00BA7FCF" w14:paraId="5D85C943" w14:textId="598627F2" w:rsidTr="00BA7FCF">
        <w:tc>
          <w:tcPr>
            <w:tcW w:w="4678" w:type="dxa"/>
          </w:tcPr>
          <w:p w14:paraId="2072D610" w14:textId="77777777" w:rsidR="00BA7FCF" w:rsidRPr="00BA7FCF" w:rsidRDefault="00BA7FCF">
            <w:pPr>
              <w:pStyle w:val="Kop2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Programma en aanmeldformulier </w:t>
            </w:r>
          </w:p>
          <w:p w14:paraId="1A77AECB" w14:textId="77777777" w:rsidR="00BA7FCF" w:rsidRPr="00BA7FCF" w:rsidRDefault="00BA7FCF">
            <w:pPr>
              <w:pStyle w:val="Kop2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5033B364" w14:textId="337A05CE" w:rsidR="00BA7FCF" w:rsidRDefault="00CE4902">
            <w:pPr>
              <w:pStyle w:val="Kop2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Fundag</w:t>
            </w:r>
            <w:proofErr w:type="spellEnd"/>
            <w:r w:rsidR="00BA7FCF"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SWVN</w:t>
            </w:r>
          </w:p>
          <w:p w14:paraId="0AB771D8" w14:textId="77777777" w:rsidR="00BA7FCF" w:rsidRDefault="00BA7FCF">
            <w:pPr>
              <w:pStyle w:val="Kop2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2CEF420A" w14:textId="2A5D7744" w:rsidR="00BA7FCF" w:rsidRDefault="0055737A">
            <w:pPr>
              <w:pStyle w:val="Kop2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27 september 2026</w:t>
            </w:r>
          </w:p>
          <w:p w14:paraId="3A091BAA" w14:textId="77777777" w:rsidR="00BA7FCF" w:rsidRDefault="00BA7FCF">
            <w:pPr>
              <w:pStyle w:val="Kop2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8754370" w14:textId="5C265DDB" w:rsidR="00BA7FCF" w:rsidRPr="00BA7FCF" w:rsidRDefault="00BA7FCF">
            <w:pPr>
              <w:pStyle w:val="Kop2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="00CE4902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55737A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 – 1</w:t>
            </w:r>
            <w:r w:rsidR="00227781">
              <w:rPr>
                <w:rFonts w:ascii="Arial" w:hAnsi="Arial" w:cs="Arial"/>
                <w:color w:val="000000" w:themeColor="text1"/>
                <w:sz w:val="22"/>
                <w:szCs w:val="22"/>
              </w:rPr>
              <w:t>7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 w:rsidR="00227781"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 uur</w:t>
            </w:r>
          </w:p>
        </w:tc>
        <w:tc>
          <w:tcPr>
            <w:tcW w:w="6468" w:type="dxa"/>
          </w:tcPr>
          <w:p w14:paraId="0AB759EA" w14:textId="374E6453" w:rsidR="00BA7FCF" w:rsidRPr="00BA7FCF" w:rsidRDefault="00BA7FCF" w:rsidP="00BA7FCF">
            <w:pPr>
              <w:pStyle w:val="Datum"/>
              <w:jc w:val="center"/>
              <w:rPr>
                <w:rFonts w:ascii="Arial" w:hAnsi="Arial" w:cs="Arial"/>
                <w:color w:val="000000" w:themeColor="text1"/>
                <w:sz w:val="22"/>
              </w:rPr>
            </w:pPr>
            <w:r w:rsidRPr="00BA7FCF">
              <w:rPr>
                <w:rFonts w:ascii="Arial" w:hAnsi="Arial" w:cs="Arial"/>
                <w:noProof/>
                <w:sz w:val="22"/>
              </w:rPr>
              <w:drawing>
                <wp:inline distT="0" distB="0" distL="0" distR="0" wp14:anchorId="556B8D6E" wp14:editId="170C5FAD">
                  <wp:extent cx="1559529" cy="1559529"/>
                  <wp:effectExtent l="0" t="0" r="3175" b="3175"/>
                  <wp:docPr id="1685617016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617016" name="Afbeelding 168561701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532" cy="1574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1" w:type="dxa"/>
          </w:tcPr>
          <w:p w14:paraId="3701282C" w14:textId="77777777" w:rsidR="00BA7FCF" w:rsidRPr="00BA7FCF" w:rsidRDefault="00BA7FCF" w:rsidP="001F1E06">
            <w:pPr>
              <w:pStyle w:val="Datum"/>
              <w:rPr>
                <w:rFonts w:ascii="Arial" w:hAnsi="Arial" w:cs="Arial"/>
                <w:color w:val="000000" w:themeColor="text1"/>
                <w:sz w:val="22"/>
              </w:rPr>
            </w:pPr>
          </w:p>
        </w:tc>
      </w:tr>
    </w:tbl>
    <w:tbl>
      <w:tblPr>
        <w:tblStyle w:val="Tabelrasterlic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bottom w:w="158" w:type="dxa"/>
          <w:right w:w="0" w:type="dxa"/>
        </w:tblCellMar>
        <w:tblLook w:val="04A0" w:firstRow="1" w:lastRow="0" w:firstColumn="1" w:lastColumn="0" w:noHBand="0" w:noVBand="1"/>
        <w:tblDescription w:val="De eerste tabel bevat de titel, datum en tijd van de vergadering, de tweede tabel bevat de details van de vergadering en de derde tabel bevat de beschrijving van de vergadering"/>
      </w:tblPr>
      <w:tblGrid>
        <w:gridCol w:w="2631"/>
        <w:gridCol w:w="7551"/>
      </w:tblGrid>
      <w:tr w:rsidR="003B37D5" w:rsidRPr="00BA7FCF" w14:paraId="77FABAE5" w14:textId="77777777" w:rsidTr="00B64EE5">
        <w:tc>
          <w:tcPr>
            <w:tcW w:w="2630" w:type="dxa"/>
            <w:tcMar>
              <w:top w:w="0" w:type="dxa"/>
            </w:tcMar>
          </w:tcPr>
          <w:p w14:paraId="7086E9ED" w14:textId="45501687" w:rsidR="000A092C" w:rsidRPr="00BA7FCF" w:rsidRDefault="003B37D5" w:rsidP="00A20344">
            <w:pPr>
              <w:pStyle w:val="Kop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Locatie:</w:t>
            </w:r>
          </w:p>
        </w:tc>
        <w:tc>
          <w:tcPr>
            <w:tcW w:w="7548" w:type="dxa"/>
            <w:tcMar>
              <w:top w:w="0" w:type="dxa"/>
            </w:tcMar>
          </w:tcPr>
          <w:p w14:paraId="02C91A18" w14:textId="3CA68822" w:rsidR="000A092C" w:rsidRPr="00BA7FCF" w:rsidRDefault="003B37D5" w:rsidP="00A20344">
            <w:pPr>
              <w:spacing w:after="40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BA7FCF">
              <w:rPr>
                <w:rFonts w:ascii="Arial" w:hAnsi="Arial" w:cs="Arial"/>
                <w:b/>
                <w:bCs/>
                <w:color w:val="000000" w:themeColor="text1"/>
              </w:rPr>
              <w:t>Fjordhest</w:t>
            </w:r>
            <w:proofErr w:type="spellEnd"/>
            <w:r w:rsidRPr="00BA7FCF">
              <w:rPr>
                <w:rFonts w:ascii="Arial" w:hAnsi="Arial" w:cs="Arial"/>
                <w:b/>
                <w:bCs/>
                <w:color w:val="000000" w:themeColor="text1"/>
              </w:rPr>
              <w:t>-gard</w:t>
            </w:r>
            <w:r w:rsidR="00B64EE5" w:rsidRPr="00BA7FCF">
              <w:rPr>
                <w:rFonts w:ascii="Arial" w:hAnsi="Arial" w:cs="Arial"/>
                <w:b/>
                <w:bCs/>
                <w:color w:val="000000" w:themeColor="text1"/>
              </w:rPr>
              <w:t>,</w:t>
            </w:r>
            <w:r w:rsidRPr="00BA7FCF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A7FCF">
              <w:rPr>
                <w:rFonts w:ascii="Arial" w:hAnsi="Arial" w:cs="Arial"/>
                <w:b/>
                <w:bCs/>
                <w:color w:val="000000" w:themeColor="text1"/>
              </w:rPr>
              <w:t>Krimweg</w:t>
            </w:r>
            <w:proofErr w:type="spellEnd"/>
            <w:r w:rsidRPr="00BA7FCF">
              <w:rPr>
                <w:rFonts w:ascii="Arial" w:hAnsi="Arial" w:cs="Arial"/>
                <w:b/>
                <w:bCs/>
                <w:color w:val="000000" w:themeColor="text1"/>
              </w:rPr>
              <w:t xml:space="preserve"> 125</w:t>
            </w:r>
            <w:r w:rsidR="00B64EE5" w:rsidRPr="00BA7FCF">
              <w:rPr>
                <w:rFonts w:ascii="Arial" w:hAnsi="Arial" w:cs="Arial"/>
                <w:b/>
                <w:bCs/>
                <w:color w:val="000000" w:themeColor="text1"/>
              </w:rPr>
              <w:t>,</w:t>
            </w:r>
            <w:r w:rsidRPr="00BA7FCF">
              <w:rPr>
                <w:rFonts w:ascii="Arial" w:hAnsi="Arial" w:cs="Arial"/>
                <w:b/>
                <w:bCs/>
                <w:color w:val="000000" w:themeColor="text1"/>
              </w:rPr>
              <w:t xml:space="preserve"> 7351 TL Hoenderloo</w:t>
            </w:r>
          </w:p>
        </w:tc>
      </w:tr>
    </w:tbl>
    <w:tbl>
      <w:tblPr>
        <w:tblW w:w="5000" w:type="pct"/>
        <w:tblLayout w:type="fixed"/>
        <w:tblCellMar>
          <w:left w:w="0" w:type="dxa"/>
          <w:bottom w:w="72" w:type="dxa"/>
          <w:right w:w="0" w:type="dxa"/>
        </w:tblCellMar>
        <w:tblLook w:val="04A0" w:firstRow="1" w:lastRow="0" w:firstColumn="1" w:lastColumn="0" w:noHBand="0" w:noVBand="1"/>
        <w:tblDescription w:val="De eerste tabel bevat de titel, datum en tijd van de vergadering, de tweede tabel bevat de details van de vergadering en de derde tabel bevat de beschrijving van de vergadering"/>
      </w:tblPr>
      <w:tblGrid>
        <w:gridCol w:w="2623"/>
        <w:gridCol w:w="7559"/>
      </w:tblGrid>
      <w:tr w:rsidR="00847E4F" w:rsidRPr="00BA7FCF" w14:paraId="4B33A036" w14:textId="77777777" w:rsidTr="00847E4F">
        <w:tc>
          <w:tcPr>
            <w:tcW w:w="2629" w:type="dxa"/>
            <w:tcMar>
              <w:top w:w="331" w:type="dxa"/>
            </w:tcMar>
          </w:tcPr>
          <w:p w14:paraId="53A5F0CE" w14:textId="26EBF6CD" w:rsidR="00847E4F" w:rsidRPr="00BA7FCF" w:rsidRDefault="00847E4F" w:rsidP="00B91837">
            <w:pPr>
              <w:pStyle w:val="Kop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10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  <w:lang w:bidi="nl-NL"/>
              </w:rPr>
              <w:t xml:space="preserve"> – 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bidi="nl-NL"/>
              </w:rPr>
              <w:t>0.30</w:t>
            </w:r>
          </w:p>
        </w:tc>
        <w:tc>
          <w:tcPr>
            <w:tcW w:w="7577" w:type="dxa"/>
            <w:tcMar>
              <w:top w:w="331" w:type="dxa"/>
            </w:tcMar>
          </w:tcPr>
          <w:p w14:paraId="1E7F2292" w14:textId="1E269945" w:rsidR="00847E4F" w:rsidRDefault="00847E4F" w:rsidP="00847E4F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Inloop en koffie/thee</w:t>
            </w:r>
          </w:p>
          <w:p w14:paraId="12520B49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Gelegenheid om bij te kletsen of kennis te maken. Tevens start de verkoop van kaartjes voor de loterij</w:t>
            </w:r>
          </w:p>
          <w:p w14:paraId="7F459036" w14:textId="7E64A67C" w:rsidR="00847E4F" w:rsidRPr="00227781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847E4F" w:rsidRPr="00BA7FCF" w14:paraId="534F2715" w14:textId="77777777" w:rsidTr="00847E4F">
        <w:tc>
          <w:tcPr>
            <w:tcW w:w="2629" w:type="dxa"/>
          </w:tcPr>
          <w:p w14:paraId="16961E46" w14:textId="33DB6E91" w:rsidR="00847E4F" w:rsidRPr="00BA7FCF" w:rsidRDefault="00847E4F" w:rsidP="00B91837">
            <w:pPr>
              <w:pStyle w:val="Kop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30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  <w:lang w:bidi="nl-NL"/>
              </w:rPr>
              <w:t xml:space="preserve"> – 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7577" w:type="dxa"/>
          </w:tcPr>
          <w:p w14:paraId="66E0B31F" w14:textId="5C5D6690" w:rsidR="00847E4F" w:rsidRDefault="00847E4F" w:rsidP="00847E4F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Speurtocht </w:t>
            </w:r>
          </w:p>
          <w:p w14:paraId="30BDE37B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In kleine groepjes wordt met een tussen pauze van 5 minuten gestart voor een speurtocht met leuke opdrachten. De speurtocht duurt ongeveer 1 ½ uur.</w:t>
            </w:r>
          </w:p>
          <w:p w14:paraId="406E7E51" w14:textId="194300A1" w:rsidR="00847E4F" w:rsidRPr="00CE3E39" w:rsidRDefault="00847E4F" w:rsidP="00847E4F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847E4F" w:rsidRPr="00BA7FCF" w14:paraId="3B63CB9F" w14:textId="77777777" w:rsidTr="00847E4F">
        <w:tc>
          <w:tcPr>
            <w:tcW w:w="2629" w:type="dxa"/>
          </w:tcPr>
          <w:p w14:paraId="1E9B38DB" w14:textId="0B46AB43" w:rsidR="00847E4F" w:rsidRPr="00BA7FCF" w:rsidRDefault="00847E4F" w:rsidP="00B91837">
            <w:pPr>
              <w:pStyle w:val="Kop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.00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  <w:lang w:bidi="nl-NL"/>
              </w:rPr>
              <w:t xml:space="preserve"> – 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577" w:type="dxa"/>
          </w:tcPr>
          <w:p w14:paraId="28A07FAE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Keuring  </w:t>
            </w:r>
          </w:p>
          <w:p w14:paraId="689DBA3C" w14:textId="675D7C6A" w:rsidR="00847E4F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Honden keuring ten behoeve van inschrijving Raad van Beheer of ten behoeve van </w:t>
            </w:r>
            <w:proofErr w:type="spellStart"/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rasstandaard</w:t>
            </w:r>
            <w:proofErr w:type="spellEnd"/>
            <w:r w:rsidRPr="0055737A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 </w:t>
            </w:r>
          </w:p>
          <w:p w14:paraId="4EB9C983" w14:textId="7766C7A5" w:rsidR="00847E4F" w:rsidRPr="0055737A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847E4F" w:rsidRPr="00BA7FCF" w14:paraId="51FB45CD" w14:textId="77777777" w:rsidTr="00847E4F">
        <w:trPr>
          <w:trHeight w:val="344"/>
        </w:trPr>
        <w:tc>
          <w:tcPr>
            <w:tcW w:w="2629" w:type="dxa"/>
            <w:tcMar>
              <w:bottom w:w="302" w:type="dxa"/>
            </w:tcMar>
          </w:tcPr>
          <w:p w14:paraId="7E87627B" w14:textId="5B5A8D9A" w:rsidR="00847E4F" w:rsidRPr="00BA7FCF" w:rsidRDefault="00847E4F" w:rsidP="00B91837">
            <w:pPr>
              <w:pStyle w:val="Kop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  <w:lang w:bidi="nl-NL"/>
              </w:rPr>
              <w:t xml:space="preserve"> – 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bidi="nl-NL"/>
              </w:rPr>
              <w:t>3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  <w:lang w:bidi="nl-NL"/>
              </w:rPr>
              <w:t>.00</w:t>
            </w:r>
          </w:p>
        </w:tc>
        <w:tc>
          <w:tcPr>
            <w:tcW w:w="7577" w:type="dxa"/>
            <w:tcMar>
              <w:bottom w:w="302" w:type="dxa"/>
            </w:tcMar>
          </w:tcPr>
          <w:p w14:paraId="294AC581" w14:textId="2B51D9A8" w:rsidR="00847E4F" w:rsidRPr="00CE3E39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Lunch</w:t>
            </w:r>
          </w:p>
        </w:tc>
      </w:tr>
      <w:tr w:rsidR="00847E4F" w:rsidRPr="00BA7FCF" w14:paraId="10C1D936" w14:textId="77777777" w:rsidTr="00847E4F">
        <w:tc>
          <w:tcPr>
            <w:tcW w:w="2629" w:type="dxa"/>
          </w:tcPr>
          <w:p w14:paraId="75321FAD" w14:textId="682A9349" w:rsidR="00847E4F" w:rsidRPr="00BA7FCF" w:rsidRDefault="00847E4F">
            <w:pPr>
              <w:pStyle w:val="Kop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.00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  <w:lang w:bidi="nl-NL"/>
              </w:rPr>
              <w:t xml:space="preserve"> – 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4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  <w:r w:rsidRPr="00BA7FCF">
              <w:rPr>
                <w:rFonts w:ascii="Arial" w:hAnsi="Arial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7577" w:type="dxa"/>
          </w:tcPr>
          <w:p w14:paraId="1A58129B" w14:textId="6C17D453" w:rsidR="0041241D" w:rsidRPr="0041241D" w:rsidRDefault="00847E4F" w:rsidP="0041241D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Lezing door </w:t>
            </w:r>
            <w:r w:rsidR="0041241D" w:rsidRPr="004124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Manon </w:t>
            </w:r>
            <w:proofErr w:type="spellStart"/>
            <w:r w:rsidR="0041241D" w:rsidRPr="0041241D">
              <w:rPr>
                <w:rFonts w:ascii="Arial" w:hAnsi="Arial" w:cs="Arial"/>
                <w:color w:val="000000" w:themeColor="text1"/>
                <w:sz w:val="20"/>
                <w:szCs w:val="20"/>
              </w:rPr>
              <w:t>Kerste</w:t>
            </w:r>
            <w:proofErr w:type="spellEnd"/>
            <w:r w:rsidR="0041241D" w:rsidRPr="004124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124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van </w:t>
            </w:r>
            <w:r w:rsidR="0041241D" w:rsidRPr="0041241D">
              <w:rPr>
                <w:rFonts w:ascii="Arial" w:hAnsi="Arial" w:cs="Arial"/>
                <w:color w:val="000000" w:themeColor="text1"/>
                <w:sz w:val="20"/>
                <w:szCs w:val="20"/>
              </w:rPr>
              <w:t>Happy Dog Coach</w:t>
            </w:r>
          </w:p>
          <w:p w14:paraId="3FCE741D" w14:textId="77777777" w:rsidR="0041241D" w:rsidRPr="0041241D" w:rsidRDefault="0041241D" w:rsidP="0041241D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41241D">
              <w:rPr>
                <w:rFonts w:ascii="Arial" w:hAnsi="Arial" w:cs="Arial"/>
                <w:color w:val="000000" w:themeColor="text1"/>
                <w:sz w:val="20"/>
                <w:szCs w:val="20"/>
              </w:rPr>
              <w:t>Gedragsbegeleiding&amp;Speuren</w:t>
            </w:r>
            <w:proofErr w:type="spellEnd"/>
          </w:p>
          <w:p w14:paraId="3BF7147A" w14:textId="6E495207" w:rsidR="00847E4F" w:rsidRDefault="00847E4F" w:rsidP="00847E4F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F913C93" w14:textId="5BCA1D76" w:rsidR="00847E4F" w:rsidRDefault="0041241D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E</w:t>
            </w:r>
            <w:r w:rsidR="00847E4F" w:rsidRPr="0055737A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en lezing </w:t>
            </w:r>
            <w:r w:rsidR="00847E4F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over het communiceren met je hond, waarbij je het gedrag van je hond leert lezen</w:t>
            </w:r>
          </w:p>
          <w:p w14:paraId="61D2A02E" w14:textId="43273AB0" w:rsidR="00847E4F" w:rsidRPr="0055737A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  <w:tr w:rsidR="00847E4F" w:rsidRPr="00BA7FCF" w14:paraId="3828FC2B" w14:textId="77777777" w:rsidTr="00847E4F">
        <w:tc>
          <w:tcPr>
            <w:tcW w:w="2629" w:type="dxa"/>
          </w:tcPr>
          <w:p w14:paraId="783DBF18" w14:textId="629580CF" w:rsidR="00847E4F" w:rsidRPr="00BA7FCF" w:rsidRDefault="00847E4F">
            <w:pPr>
              <w:pStyle w:val="Kop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14.00 – 15.30</w:t>
            </w:r>
          </w:p>
        </w:tc>
        <w:tc>
          <w:tcPr>
            <w:tcW w:w="7577" w:type="dxa"/>
          </w:tcPr>
          <w:p w14:paraId="3C162800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Honden race</w:t>
            </w:r>
          </w:p>
          <w:p w14:paraId="3311CAB3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Welke hond is het snelst bij zijn of haar baasje</w:t>
            </w:r>
          </w:p>
          <w:p w14:paraId="56A4E16C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7B110822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Dogwalk</w:t>
            </w:r>
            <w:proofErr w:type="spellEnd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over de rode loper</w:t>
            </w:r>
          </w:p>
          <w:p w14:paraId="73D8E6A3" w14:textId="7FA65339" w:rsidR="00847E4F" w:rsidRPr="00227781" w:rsidRDefault="0041241D" w:rsidP="0041241D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Wie wint de titel koning en/of koningin van de rode loper.</w:t>
            </w:r>
          </w:p>
        </w:tc>
      </w:tr>
      <w:tr w:rsidR="00847E4F" w:rsidRPr="00BA7FCF" w14:paraId="723EFB0D" w14:textId="77777777" w:rsidTr="00847E4F">
        <w:tc>
          <w:tcPr>
            <w:tcW w:w="2629" w:type="dxa"/>
            <w:tcMar>
              <w:bottom w:w="302" w:type="dxa"/>
            </w:tcMar>
          </w:tcPr>
          <w:p w14:paraId="18494ABD" w14:textId="3F39F956" w:rsidR="00847E4F" w:rsidRPr="00BA7FCF" w:rsidRDefault="00847E4F" w:rsidP="00B91837">
            <w:pPr>
              <w:pStyle w:val="Kop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15.30 – 16.15</w:t>
            </w:r>
          </w:p>
        </w:tc>
        <w:tc>
          <w:tcPr>
            <w:tcW w:w="7577" w:type="dxa"/>
            <w:tcMar>
              <w:bottom w:w="302" w:type="dxa"/>
            </w:tcMar>
          </w:tcPr>
          <w:p w14:paraId="39B26156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Uitslag speurtocht</w:t>
            </w:r>
          </w:p>
          <w:p w14:paraId="311E704D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Voor het beste team is er een leuke prijs te winnen</w:t>
            </w:r>
          </w:p>
          <w:p w14:paraId="69857D66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  <w:p w14:paraId="782BCDA8" w14:textId="77777777" w:rsidR="00847E4F" w:rsidRDefault="00847E4F" w:rsidP="00847E4F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Loterij</w:t>
            </w:r>
          </w:p>
          <w:p w14:paraId="4EC50103" w14:textId="28A2CB0B" w:rsidR="00847E4F" w:rsidRPr="00227781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227781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De uitslag van de loterij waarbij leuke (honden)prijzen te winnen zijn.</w:t>
            </w:r>
          </w:p>
        </w:tc>
      </w:tr>
      <w:tr w:rsidR="00847E4F" w:rsidRPr="00BA7FCF" w14:paraId="7E3BF823" w14:textId="77777777" w:rsidTr="00847E4F">
        <w:tc>
          <w:tcPr>
            <w:tcW w:w="2629" w:type="dxa"/>
            <w:tcMar>
              <w:bottom w:w="302" w:type="dxa"/>
            </w:tcMar>
          </w:tcPr>
          <w:p w14:paraId="0A54CCA4" w14:textId="32F1FB46" w:rsidR="00847E4F" w:rsidRDefault="00847E4F" w:rsidP="00B91837">
            <w:pPr>
              <w:pStyle w:val="Kop3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16.15 – 17.30</w:t>
            </w:r>
          </w:p>
        </w:tc>
        <w:tc>
          <w:tcPr>
            <w:tcW w:w="7577" w:type="dxa"/>
            <w:tcMar>
              <w:bottom w:w="302" w:type="dxa"/>
            </w:tcMar>
          </w:tcPr>
          <w:p w14:paraId="49F05A8B" w14:textId="501D2645" w:rsidR="00847E4F" w:rsidRDefault="00847E4F" w:rsidP="00847E4F">
            <w:pPr>
              <w:pStyle w:val="Kop3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Afsluiting </w:t>
            </w:r>
            <w:proofErr w:type="spellStart"/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Fundag</w:t>
            </w:r>
            <w:proofErr w:type="spellEnd"/>
          </w:p>
          <w:p w14:paraId="723B63A7" w14:textId="20FEAAEF" w:rsidR="00847E4F" w:rsidRPr="00227781" w:rsidRDefault="00847E4F" w:rsidP="00847E4F">
            <w:pPr>
              <w:pStyle w:val="Kop3"/>
              <w:jc w:val="both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Onder het genot van een chinees buffet wordt de </w:t>
            </w:r>
            <w:proofErr w:type="spellStart"/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fundag</w:t>
            </w:r>
            <w:proofErr w:type="spellEnd"/>
            <w:r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 afgesloten.</w:t>
            </w:r>
          </w:p>
        </w:tc>
      </w:tr>
    </w:tbl>
    <w:p w14:paraId="4A43AFD4" w14:textId="77777777" w:rsidR="00C966B9" w:rsidRDefault="00C966B9" w:rsidP="00D629E3">
      <w:pPr>
        <w:spacing w:after="40"/>
        <w:rPr>
          <w:rFonts w:ascii="Arial" w:hAnsi="Arial" w:cs="Arial"/>
          <w:color w:val="000000" w:themeColor="text1"/>
        </w:rPr>
      </w:pPr>
    </w:p>
    <w:p w14:paraId="712BBBDE" w14:textId="77777777" w:rsidR="00C966B9" w:rsidRDefault="00C966B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5B6C2101" w14:textId="77777777" w:rsidR="00C966B9" w:rsidRDefault="00C966B9" w:rsidP="00D629E3">
      <w:pPr>
        <w:spacing w:after="40"/>
        <w:rPr>
          <w:rFonts w:ascii="Arial" w:hAnsi="Arial" w:cs="Arial"/>
          <w:color w:val="000000" w:themeColor="text1"/>
        </w:rPr>
      </w:pPr>
    </w:p>
    <w:p w14:paraId="1A666AAA" w14:textId="77777777" w:rsidR="00C966B9" w:rsidRDefault="00C966B9" w:rsidP="00D629E3">
      <w:pPr>
        <w:spacing w:after="40"/>
        <w:rPr>
          <w:rFonts w:ascii="Arial" w:hAnsi="Arial" w:cs="Arial"/>
          <w:color w:val="000000" w:themeColor="text1"/>
        </w:rPr>
      </w:pPr>
    </w:p>
    <w:p w14:paraId="2207F384" w14:textId="5E3B0CC9" w:rsidR="00EE3D5E" w:rsidRPr="002204C1" w:rsidRDefault="00C966B9" w:rsidP="00D629E3">
      <w:pPr>
        <w:spacing w:after="40"/>
        <w:rPr>
          <w:rFonts w:ascii="Arial" w:hAnsi="Arial" w:cs="Arial"/>
          <w:vanish/>
          <w:color w:val="000000" w:themeColor="text1"/>
          <w:specVanish/>
        </w:rPr>
      </w:pPr>
      <w:r>
        <w:rPr>
          <w:rFonts w:ascii="Arial" w:hAnsi="Arial" w:cs="Arial"/>
          <w:color w:val="000000" w:themeColor="text1"/>
        </w:rPr>
        <w:t>De</w:t>
      </w:r>
      <w:r w:rsidR="00EE3D5E" w:rsidRPr="00EE3D5E">
        <w:rPr>
          <w:rFonts w:ascii="Arial" w:hAnsi="Arial" w:cs="Arial"/>
          <w:color w:val="000000" w:themeColor="text1"/>
        </w:rPr>
        <w:t>elname aan de dag is voor de (</w:t>
      </w:r>
      <w:proofErr w:type="spellStart"/>
      <w:r w:rsidR="00EE3D5E" w:rsidRPr="00EE3D5E">
        <w:rPr>
          <w:rFonts w:ascii="Arial" w:hAnsi="Arial" w:cs="Arial"/>
          <w:color w:val="000000" w:themeColor="text1"/>
        </w:rPr>
        <w:t>gezins</w:t>
      </w:r>
      <w:proofErr w:type="spellEnd"/>
      <w:r w:rsidR="00EE3D5E" w:rsidRPr="00EE3D5E">
        <w:rPr>
          <w:rFonts w:ascii="Arial" w:hAnsi="Arial" w:cs="Arial"/>
          <w:color w:val="000000" w:themeColor="text1"/>
        </w:rPr>
        <w:t>) leden van de vereniging € 15,00 p.p.</w:t>
      </w:r>
    </w:p>
    <w:p w14:paraId="2615C55A" w14:textId="128AA9D4" w:rsidR="00EE3D5E" w:rsidRDefault="002204C1" w:rsidP="00D629E3">
      <w:pPr>
        <w:spacing w:after="4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EE3D5E" w:rsidRPr="00EE3D5E">
        <w:rPr>
          <w:rFonts w:ascii="Arial" w:hAnsi="Arial" w:cs="Arial"/>
          <w:color w:val="000000" w:themeColor="text1"/>
        </w:rPr>
        <w:t>Voor niet leden is deelname aan de dag € 20,00 p.p.</w:t>
      </w:r>
    </w:p>
    <w:p w14:paraId="542EAE04" w14:textId="1F98A649" w:rsidR="007D1FC0" w:rsidRPr="00EE3D5E" w:rsidRDefault="00397BAC" w:rsidP="00D629E3">
      <w:pPr>
        <w:spacing w:after="4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Deelname door k</w:t>
      </w:r>
      <w:r w:rsidR="007D1FC0">
        <w:rPr>
          <w:rFonts w:ascii="Arial" w:hAnsi="Arial" w:cs="Arial"/>
          <w:color w:val="000000" w:themeColor="text1"/>
        </w:rPr>
        <w:t>inderen tot 1</w:t>
      </w:r>
      <w:r>
        <w:rPr>
          <w:rFonts w:ascii="Arial" w:hAnsi="Arial" w:cs="Arial"/>
          <w:color w:val="000000" w:themeColor="text1"/>
        </w:rPr>
        <w:t>8</w:t>
      </w:r>
      <w:r w:rsidR="007D1FC0">
        <w:rPr>
          <w:rFonts w:ascii="Arial" w:hAnsi="Arial" w:cs="Arial"/>
          <w:color w:val="000000" w:themeColor="text1"/>
        </w:rPr>
        <w:t xml:space="preserve"> jaar is gratis.</w:t>
      </w:r>
      <w:r>
        <w:rPr>
          <w:rFonts w:ascii="Arial" w:hAnsi="Arial" w:cs="Arial"/>
          <w:color w:val="000000" w:themeColor="text1"/>
        </w:rPr>
        <w:t xml:space="preserve"> </w:t>
      </w:r>
    </w:p>
    <w:p w14:paraId="771EC5E9" w14:textId="77777777" w:rsidR="002204C1" w:rsidRDefault="002204C1" w:rsidP="00D629E3">
      <w:pPr>
        <w:spacing w:after="40"/>
        <w:rPr>
          <w:rFonts w:ascii="Arial" w:hAnsi="Arial" w:cs="Arial"/>
          <w:color w:val="000000" w:themeColor="text1"/>
        </w:rPr>
      </w:pPr>
    </w:p>
    <w:p w14:paraId="2C40E297" w14:textId="486573F8" w:rsidR="00EE3D5E" w:rsidRPr="00EE3D5E" w:rsidRDefault="00EE3D5E" w:rsidP="00D629E3">
      <w:pPr>
        <w:spacing w:after="40"/>
        <w:rPr>
          <w:rFonts w:ascii="Arial" w:hAnsi="Arial" w:cs="Arial"/>
          <w:color w:val="000000" w:themeColor="text1"/>
        </w:rPr>
      </w:pPr>
      <w:r w:rsidRPr="00EE3D5E">
        <w:rPr>
          <w:rFonts w:ascii="Arial" w:hAnsi="Arial" w:cs="Arial"/>
          <w:color w:val="000000" w:themeColor="text1"/>
        </w:rPr>
        <w:t>Tijdens de inloop is de koffie/thee of fris voor rekening van de vereniging.</w:t>
      </w:r>
    </w:p>
    <w:p w14:paraId="50418CFA" w14:textId="51BC85CA" w:rsidR="00EE3D5E" w:rsidRPr="00EE3D5E" w:rsidRDefault="00EE3D5E" w:rsidP="00D629E3">
      <w:pPr>
        <w:spacing w:after="40"/>
        <w:rPr>
          <w:rFonts w:ascii="Arial" w:hAnsi="Arial" w:cs="Arial"/>
          <w:color w:val="000000" w:themeColor="text1"/>
        </w:rPr>
      </w:pPr>
      <w:r w:rsidRPr="00EE3D5E">
        <w:rPr>
          <w:rFonts w:ascii="Arial" w:hAnsi="Arial" w:cs="Arial"/>
          <w:color w:val="000000" w:themeColor="text1"/>
        </w:rPr>
        <w:t>De lunch bevat: Soep, fruit, drankje en 3 broodjes</w:t>
      </w:r>
      <w:r w:rsidR="00227781">
        <w:rPr>
          <w:rFonts w:ascii="Arial" w:hAnsi="Arial" w:cs="Arial"/>
          <w:color w:val="000000" w:themeColor="text1"/>
        </w:rPr>
        <w:t>, de bijdrage hiervoor is €9,50. De bijdrage voor het chinees buffet bedraagt €16,50.</w:t>
      </w:r>
      <w:r w:rsidR="002204C1" w:rsidRPr="002204C1">
        <w:rPr>
          <w:rFonts w:ascii="Arial" w:hAnsi="Arial" w:cs="Arial"/>
          <w:color w:val="000000" w:themeColor="text1"/>
        </w:rPr>
        <w:t xml:space="preserve"> </w:t>
      </w:r>
      <w:r w:rsidR="002204C1">
        <w:rPr>
          <w:rFonts w:ascii="Arial" w:hAnsi="Arial" w:cs="Arial"/>
          <w:color w:val="000000" w:themeColor="text1"/>
        </w:rPr>
        <w:t>Lunch en chinees buffet heeft aangepaste prijzen voor kinderen tot 12 jaar.</w:t>
      </w:r>
    </w:p>
    <w:p w14:paraId="7DCA2FA7" w14:textId="21D2A9BE" w:rsidR="00EE3D5E" w:rsidRDefault="00EE3D5E" w:rsidP="00D629E3">
      <w:pPr>
        <w:spacing w:after="40"/>
        <w:rPr>
          <w:rFonts w:ascii="Arial" w:hAnsi="Arial" w:cs="Arial"/>
          <w:color w:val="000000" w:themeColor="text1"/>
        </w:rPr>
      </w:pPr>
      <w:r w:rsidRPr="00EE3D5E">
        <w:rPr>
          <w:rFonts w:ascii="Arial" w:hAnsi="Arial" w:cs="Arial"/>
          <w:color w:val="000000" w:themeColor="text1"/>
        </w:rPr>
        <w:t>Tevens is er aan de bar verkrijgbaar: koffie/thee/ fris</w:t>
      </w:r>
      <w:r w:rsidR="00CA04BB">
        <w:rPr>
          <w:rFonts w:ascii="Arial" w:hAnsi="Arial" w:cs="Arial"/>
          <w:color w:val="000000" w:themeColor="text1"/>
        </w:rPr>
        <w:t xml:space="preserve">, koek </w:t>
      </w:r>
      <w:r w:rsidRPr="00EE3D5E">
        <w:rPr>
          <w:rFonts w:ascii="Arial" w:hAnsi="Arial" w:cs="Arial"/>
          <w:color w:val="000000" w:themeColor="text1"/>
        </w:rPr>
        <w:t>en broodjes.</w:t>
      </w:r>
    </w:p>
    <w:p w14:paraId="16D00439" w14:textId="77777777" w:rsidR="0041241D" w:rsidRDefault="0041241D" w:rsidP="00D629E3">
      <w:pPr>
        <w:spacing w:after="40"/>
        <w:rPr>
          <w:rFonts w:ascii="Arial" w:hAnsi="Arial" w:cs="Arial"/>
          <w:color w:val="000000" w:themeColor="text1"/>
        </w:rPr>
      </w:pPr>
    </w:p>
    <w:p w14:paraId="108BAF28" w14:textId="05073B6D" w:rsidR="0041241D" w:rsidRPr="00EE3D5E" w:rsidRDefault="0041241D" w:rsidP="00D629E3">
      <w:pPr>
        <w:spacing w:after="4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Van de keuring voor de inschrijving bij de Raad van Beheer ontvangt u de rekening van de Raad van Beheer. De keuring </w:t>
      </w:r>
      <w:proofErr w:type="spellStart"/>
      <w:r>
        <w:rPr>
          <w:rFonts w:ascii="Arial" w:hAnsi="Arial" w:cs="Arial"/>
          <w:color w:val="000000" w:themeColor="text1"/>
        </w:rPr>
        <w:t>rasstandaard</w:t>
      </w:r>
      <w:proofErr w:type="spellEnd"/>
      <w:r>
        <w:rPr>
          <w:rFonts w:ascii="Arial" w:hAnsi="Arial" w:cs="Arial"/>
          <w:color w:val="000000" w:themeColor="text1"/>
        </w:rPr>
        <w:t xml:space="preserve"> kost €5,- per hond.</w:t>
      </w:r>
    </w:p>
    <w:p w14:paraId="4FB79EED" w14:textId="77777777" w:rsidR="002204C1" w:rsidRDefault="002204C1" w:rsidP="00D629E3">
      <w:pPr>
        <w:spacing w:after="40"/>
        <w:rPr>
          <w:rFonts w:ascii="Arial" w:hAnsi="Arial" w:cs="Arial"/>
          <w:color w:val="000000" w:themeColor="text1"/>
        </w:rPr>
      </w:pPr>
    </w:p>
    <w:p w14:paraId="5E268FA0" w14:textId="7DE5D3C6" w:rsidR="002204C1" w:rsidRDefault="002204C1" w:rsidP="00D629E3">
      <w:pPr>
        <w:spacing w:after="4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Loten voor de loterij zijn te verkrijgen gedurende de hele dag voor €0,50 per lot</w:t>
      </w:r>
      <w:r w:rsidR="00040E13">
        <w:rPr>
          <w:rFonts w:ascii="Arial" w:hAnsi="Arial" w:cs="Arial"/>
          <w:color w:val="000000" w:themeColor="text1"/>
        </w:rPr>
        <w:t>, graag met contante betaling</w:t>
      </w:r>
      <w:r w:rsidR="00192B7B">
        <w:rPr>
          <w:rFonts w:ascii="Arial" w:hAnsi="Arial" w:cs="Arial"/>
          <w:color w:val="000000" w:themeColor="text1"/>
        </w:rPr>
        <w:t xml:space="preserve"> bij aankoop loten.</w:t>
      </w:r>
    </w:p>
    <w:p w14:paraId="70A5300F" w14:textId="77777777" w:rsidR="00040E13" w:rsidRDefault="00040E13" w:rsidP="00D629E3">
      <w:pPr>
        <w:spacing w:after="40"/>
        <w:rPr>
          <w:rFonts w:ascii="Arial" w:hAnsi="Arial" w:cs="Arial"/>
          <w:color w:val="000000" w:themeColor="text1"/>
        </w:rPr>
      </w:pPr>
    </w:p>
    <w:p w14:paraId="50931BE5" w14:textId="20C64080" w:rsidR="00EE3D5E" w:rsidRPr="002204C1" w:rsidRDefault="00EE3D5E" w:rsidP="00D629E3">
      <w:pPr>
        <w:spacing w:after="40"/>
        <w:rPr>
          <w:rFonts w:ascii="Arial" w:hAnsi="Arial" w:cs="Arial"/>
          <w:vanish/>
          <w:color w:val="000000" w:themeColor="text1"/>
          <w:specVanish/>
        </w:rPr>
      </w:pPr>
      <w:r w:rsidRPr="00EE3D5E">
        <w:rPr>
          <w:rFonts w:ascii="Arial" w:hAnsi="Arial" w:cs="Arial"/>
          <w:color w:val="000000" w:themeColor="text1"/>
        </w:rPr>
        <w:t xml:space="preserve">Bij het aanmelden graag het totale bedrag </w:t>
      </w:r>
      <w:r w:rsidR="002204C1">
        <w:rPr>
          <w:rFonts w:ascii="Arial" w:hAnsi="Arial" w:cs="Arial"/>
          <w:color w:val="000000" w:themeColor="text1"/>
        </w:rPr>
        <w:t xml:space="preserve">(met uitzondering voor de loten) </w:t>
      </w:r>
      <w:r w:rsidRPr="00EE3D5E">
        <w:rPr>
          <w:rFonts w:ascii="Arial" w:hAnsi="Arial" w:cs="Arial"/>
          <w:color w:val="000000" w:themeColor="text1"/>
        </w:rPr>
        <w:t>overmaken naar:</w:t>
      </w:r>
    </w:p>
    <w:p w14:paraId="4E7992B9" w14:textId="5258CCA1" w:rsidR="00BA7FCF" w:rsidRPr="00BA7FCF" w:rsidRDefault="002204C1" w:rsidP="00D629E3">
      <w:pPr>
        <w:spacing w:after="4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EE3D5E" w:rsidRPr="00EE3D5E">
        <w:rPr>
          <w:rFonts w:ascii="Arial" w:hAnsi="Arial" w:cs="Arial"/>
          <w:color w:val="000000" w:themeColor="text1"/>
        </w:rPr>
        <w:t xml:space="preserve">NL67RABO0386362556 </w:t>
      </w:r>
      <w:proofErr w:type="spellStart"/>
      <w:r w:rsidR="00EE3D5E" w:rsidRPr="00EE3D5E">
        <w:rPr>
          <w:rFonts w:ascii="Arial" w:hAnsi="Arial" w:cs="Arial"/>
          <w:color w:val="000000" w:themeColor="text1"/>
        </w:rPr>
        <w:t>tnv</w:t>
      </w:r>
      <w:proofErr w:type="spellEnd"/>
      <w:r w:rsidR="00EE3D5E" w:rsidRPr="00EE3D5E">
        <w:rPr>
          <w:rFonts w:ascii="Arial" w:hAnsi="Arial" w:cs="Arial"/>
          <w:color w:val="000000" w:themeColor="text1"/>
        </w:rPr>
        <w:t xml:space="preserve"> Silken Windsprite Vereniging o.v.v. </w:t>
      </w:r>
      <w:proofErr w:type="spellStart"/>
      <w:r w:rsidR="00EE3D5E" w:rsidRPr="00EE3D5E">
        <w:rPr>
          <w:rFonts w:ascii="Arial" w:hAnsi="Arial" w:cs="Arial"/>
          <w:color w:val="000000" w:themeColor="text1"/>
        </w:rPr>
        <w:t>fundag</w:t>
      </w:r>
      <w:proofErr w:type="spellEnd"/>
      <w:r w:rsidR="00EE3D5E" w:rsidRPr="00EE3D5E">
        <w:rPr>
          <w:rFonts w:ascii="Arial" w:hAnsi="Arial" w:cs="Arial"/>
          <w:color w:val="000000" w:themeColor="text1"/>
        </w:rPr>
        <w:t xml:space="preserve"> 202</w:t>
      </w:r>
      <w:r w:rsidR="00227781">
        <w:rPr>
          <w:rFonts w:ascii="Arial" w:hAnsi="Arial" w:cs="Arial"/>
          <w:color w:val="000000" w:themeColor="text1"/>
        </w:rPr>
        <w:t>6</w:t>
      </w:r>
    </w:p>
    <w:p w14:paraId="45504770" w14:textId="77777777" w:rsidR="00D629E3" w:rsidRDefault="00D629E3">
      <w:pPr>
        <w:rPr>
          <w:rFonts w:ascii="Arial" w:hAnsi="Arial" w:cs="Arial"/>
          <w:color w:val="000000" w:themeColor="text1"/>
        </w:rPr>
      </w:pPr>
    </w:p>
    <w:p w14:paraId="35423D19" w14:textId="1DAB07A0" w:rsidR="00006D84" w:rsidRDefault="00CE3E3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Tip: neem een stoeltje</w:t>
      </w:r>
      <w:r w:rsidR="004D7632">
        <w:rPr>
          <w:rFonts w:ascii="Arial" w:hAnsi="Arial" w:cs="Arial"/>
          <w:color w:val="000000" w:themeColor="text1"/>
        </w:rPr>
        <w:t xml:space="preserve"> voor uzelf</w:t>
      </w:r>
      <w:r>
        <w:rPr>
          <w:rFonts w:ascii="Arial" w:hAnsi="Arial" w:cs="Arial"/>
          <w:color w:val="000000" w:themeColor="text1"/>
        </w:rPr>
        <w:t xml:space="preserve">, </w:t>
      </w:r>
      <w:r w:rsidR="004D7632">
        <w:rPr>
          <w:rFonts w:ascii="Arial" w:hAnsi="Arial" w:cs="Arial"/>
          <w:color w:val="000000" w:themeColor="text1"/>
        </w:rPr>
        <w:t>een dekentje of mandje en drinkbakje voor je hond(en) mee. Bij goed weer vinden de activiteiten buiten plaats, bij regen kunnen we gebruik maken van de binnen manege.</w:t>
      </w:r>
    </w:p>
    <w:p w14:paraId="184C4D2E" w14:textId="656B7C7F" w:rsidR="00BA7FCF" w:rsidRPr="00BA7FCF" w:rsidRDefault="00BA7FCF">
      <w:pPr>
        <w:rPr>
          <w:rFonts w:ascii="Arial" w:hAnsi="Arial" w:cs="Arial"/>
          <w:color w:val="000000" w:themeColor="text1"/>
        </w:rPr>
      </w:pPr>
      <w:r w:rsidRPr="00BA7FCF">
        <w:rPr>
          <w:rFonts w:ascii="Arial" w:hAnsi="Arial" w:cs="Arial"/>
          <w:color w:val="000000" w:themeColor="text1"/>
        </w:rPr>
        <w:br w:type="page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BA7FCF" w:rsidRPr="00BA7FCF" w14:paraId="1BC7C499" w14:textId="77777777" w:rsidTr="00BA7FCF">
        <w:tc>
          <w:tcPr>
            <w:tcW w:w="8647" w:type="dxa"/>
          </w:tcPr>
          <w:p w14:paraId="1166611E" w14:textId="550359C2" w:rsidR="00BA7FCF" w:rsidRPr="00BA7FCF" w:rsidRDefault="00BA7FCF">
            <w:pPr>
              <w:rPr>
                <w:rFonts w:ascii="Arial" w:hAnsi="Arial" w:cs="Arial"/>
                <w:b/>
                <w:bCs/>
                <w:u w:val="single"/>
              </w:rPr>
            </w:pPr>
            <w:r w:rsidRPr="00BA7FCF">
              <w:rPr>
                <w:rFonts w:ascii="Arial" w:hAnsi="Arial" w:cs="Arial"/>
                <w:b/>
                <w:bCs/>
                <w:u w:val="single"/>
              </w:rPr>
              <w:lastRenderedPageBreak/>
              <w:t xml:space="preserve">Aanmeldformulier </w:t>
            </w:r>
            <w:proofErr w:type="spellStart"/>
            <w:r w:rsidR="004B1E52">
              <w:rPr>
                <w:rFonts w:ascii="Arial" w:hAnsi="Arial" w:cs="Arial"/>
                <w:b/>
                <w:bCs/>
                <w:u w:val="single"/>
              </w:rPr>
              <w:t>Fundag</w:t>
            </w:r>
            <w:proofErr w:type="spellEnd"/>
            <w:r w:rsidRPr="00BA7FCF">
              <w:rPr>
                <w:rFonts w:ascii="Arial" w:hAnsi="Arial" w:cs="Arial"/>
                <w:b/>
                <w:bCs/>
                <w:u w:val="single"/>
              </w:rPr>
              <w:t xml:space="preserve">  </w:t>
            </w:r>
          </w:p>
          <w:p w14:paraId="1FA8876E" w14:textId="68D4E1F1" w:rsidR="00BA7FCF" w:rsidRPr="00BA7FCF" w:rsidRDefault="00BA7FCF">
            <w:pPr>
              <w:rPr>
                <w:rFonts w:ascii="Arial" w:hAnsi="Arial" w:cs="Arial"/>
                <w:b/>
                <w:bCs/>
                <w:u w:val="single"/>
              </w:rPr>
            </w:pPr>
            <w:r w:rsidRPr="00BA7FCF">
              <w:rPr>
                <w:rFonts w:ascii="Arial" w:hAnsi="Arial" w:cs="Arial"/>
                <w:b/>
                <w:bCs/>
                <w:u w:val="single"/>
              </w:rPr>
              <w:t>Silken Windsprite Vereniging Nederland</w:t>
            </w:r>
            <w:r w:rsidR="00040E13">
              <w:rPr>
                <w:rFonts w:ascii="Arial" w:hAnsi="Arial" w:cs="Arial"/>
                <w:b/>
                <w:bCs/>
                <w:u w:val="single"/>
              </w:rPr>
              <w:t xml:space="preserve"> 27 september 2026</w:t>
            </w:r>
          </w:p>
          <w:p w14:paraId="4FA8DA33" w14:textId="77777777" w:rsidR="00BA7FCF" w:rsidRPr="00BA7FCF" w:rsidRDefault="00BA7FCF" w:rsidP="007D1FC0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2EB44312" w14:textId="7C778168" w:rsidR="00BA7FCF" w:rsidRPr="00BA7FCF" w:rsidRDefault="008D4757" w:rsidP="00BA7FCF">
      <w:pPr>
        <w:rPr>
          <w:rFonts w:ascii="Arial" w:hAnsi="Arial" w:cs="Arial"/>
        </w:rPr>
      </w:pPr>
      <w:r>
        <w:rPr>
          <w:rFonts w:ascii="Arial" w:hAnsi="Arial" w:cs="Arial"/>
        </w:rPr>
        <w:t>Uiterlijke a</w:t>
      </w:r>
      <w:r w:rsidR="00BA7FCF" w:rsidRPr="00BA7FCF">
        <w:rPr>
          <w:rFonts w:ascii="Arial" w:hAnsi="Arial" w:cs="Arial"/>
        </w:rPr>
        <w:t>anmeld</w:t>
      </w:r>
      <w:r>
        <w:rPr>
          <w:rFonts w:ascii="Arial" w:hAnsi="Arial" w:cs="Arial"/>
        </w:rPr>
        <w:t>i</w:t>
      </w:r>
      <w:r w:rsidR="00BA7FCF" w:rsidRPr="00BA7FCF">
        <w:rPr>
          <w:rFonts w:ascii="Arial" w:hAnsi="Arial" w:cs="Arial"/>
        </w:rPr>
        <w:t>n</w:t>
      </w:r>
      <w:r>
        <w:rPr>
          <w:rFonts w:ascii="Arial" w:hAnsi="Arial" w:cs="Arial"/>
        </w:rPr>
        <w:t>g</w:t>
      </w:r>
      <w:r w:rsidR="00BA7FCF" w:rsidRPr="00BA7FCF">
        <w:rPr>
          <w:rFonts w:ascii="Arial" w:hAnsi="Arial" w:cs="Arial"/>
        </w:rPr>
        <w:t xml:space="preserve"> kan tot en met </w:t>
      </w:r>
      <w:r w:rsidR="002204C1">
        <w:rPr>
          <w:rFonts w:ascii="Arial" w:hAnsi="Arial" w:cs="Arial"/>
        </w:rPr>
        <w:t>maandag</w:t>
      </w:r>
      <w:r w:rsidR="00BA7FCF" w:rsidRPr="00BA7FCF">
        <w:rPr>
          <w:rFonts w:ascii="Arial" w:hAnsi="Arial" w:cs="Arial"/>
        </w:rPr>
        <w:t xml:space="preserve"> </w:t>
      </w:r>
      <w:r w:rsidR="002204C1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september</w:t>
      </w:r>
      <w:r w:rsidR="00BA7FCF" w:rsidRPr="00BA7FCF">
        <w:rPr>
          <w:rFonts w:ascii="Arial" w:hAnsi="Arial" w:cs="Arial"/>
        </w:rPr>
        <w:t xml:space="preserve"> 2025 door onderstaande gegevens in te vullen en te mailen naar: </w:t>
      </w:r>
      <w:hyperlink r:id="rId9" w:history="1">
        <w:r w:rsidR="00BA7FCF" w:rsidRPr="00BA7FCF">
          <w:rPr>
            <w:rStyle w:val="Hyperlink"/>
            <w:rFonts w:ascii="Arial" w:hAnsi="Arial" w:cs="Arial"/>
          </w:rPr>
          <w:t>swvnmail@gmail.com</w:t>
        </w:r>
      </w:hyperlink>
      <w:r w:rsidR="00BA7FCF" w:rsidRPr="00BA7FCF">
        <w:rPr>
          <w:rFonts w:ascii="Arial" w:hAnsi="Arial" w:cs="Arial"/>
        </w:rPr>
        <w:t xml:space="preserve">. </w:t>
      </w:r>
    </w:p>
    <w:p w14:paraId="4DE539F8" w14:textId="10818171" w:rsidR="00A43EAB" w:rsidRDefault="00A43EAB" w:rsidP="00A43EAB">
      <w:pPr>
        <w:rPr>
          <w:rFonts w:ascii="Arial" w:hAnsi="Arial" w:cs="Arial"/>
          <w:u w:val="single"/>
        </w:rPr>
      </w:pPr>
      <w:r w:rsidRPr="00A43EAB">
        <w:rPr>
          <w:rFonts w:ascii="Arial" w:hAnsi="Arial" w:cs="Arial"/>
          <w:u w:val="single"/>
        </w:rPr>
        <w:t>Aanmelding lid:</w:t>
      </w:r>
    </w:p>
    <w:p w14:paraId="7CCBD8F1" w14:textId="77777777" w:rsidR="00241237" w:rsidRPr="00A43EAB" w:rsidRDefault="00241237" w:rsidP="00A43EAB">
      <w:pPr>
        <w:rPr>
          <w:rFonts w:ascii="Arial" w:hAnsi="Arial" w:cs="Arial"/>
          <w:u w:val="single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678"/>
        <w:gridCol w:w="2977"/>
        <w:gridCol w:w="1838"/>
      </w:tblGrid>
      <w:tr w:rsidR="00A43EAB" w:rsidRPr="00A43EAB" w14:paraId="26DB0637" w14:textId="77777777" w:rsidTr="00EE3D5E">
        <w:tc>
          <w:tcPr>
            <w:tcW w:w="4678" w:type="dxa"/>
          </w:tcPr>
          <w:p w14:paraId="6DEDBB41" w14:textId="30FFF34B" w:rsidR="00A43EAB" w:rsidRPr="00A43EAB" w:rsidRDefault="00A43EAB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>Voor en achternaam</w:t>
            </w:r>
            <w:r w:rsidR="00040E13">
              <w:rPr>
                <w:rFonts w:ascii="Arial" w:hAnsi="Arial" w:cs="Arial"/>
              </w:rPr>
              <w:t xml:space="preserve"> lid</w:t>
            </w:r>
          </w:p>
        </w:tc>
        <w:tc>
          <w:tcPr>
            <w:tcW w:w="4815" w:type="dxa"/>
            <w:gridSpan w:val="2"/>
          </w:tcPr>
          <w:p w14:paraId="5435967C" w14:textId="26CBD522" w:rsidR="0020333D" w:rsidRPr="00A43EAB" w:rsidRDefault="0038382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Tineke Cok</w:t>
            </w:r>
          </w:p>
        </w:tc>
      </w:tr>
      <w:tr w:rsidR="00040E13" w:rsidRPr="00A43EAB" w14:paraId="61FF58CF" w14:textId="77777777" w:rsidTr="00EE3D5E">
        <w:tc>
          <w:tcPr>
            <w:tcW w:w="4678" w:type="dxa"/>
          </w:tcPr>
          <w:p w14:paraId="6D00FB14" w14:textId="4F0D0574" w:rsidR="00040E13" w:rsidRPr="00A43EAB" w:rsidRDefault="00040E1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Aantal deelnemende gezinsleden</w:t>
            </w:r>
          </w:p>
        </w:tc>
        <w:tc>
          <w:tcPr>
            <w:tcW w:w="4815" w:type="dxa"/>
            <w:gridSpan w:val="2"/>
          </w:tcPr>
          <w:p w14:paraId="59AD2207" w14:textId="74BC44A7" w:rsidR="00040E13" w:rsidRPr="00A43EAB" w:rsidRDefault="0038382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A43EAB" w:rsidRPr="00A43EAB" w14:paraId="049B63BF" w14:textId="77777777" w:rsidTr="00EE3D5E">
        <w:tc>
          <w:tcPr>
            <w:tcW w:w="4678" w:type="dxa"/>
          </w:tcPr>
          <w:p w14:paraId="3B8A266D" w14:textId="77777777" w:rsidR="00A43EAB" w:rsidRPr="00A43EAB" w:rsidRDefault="00A43EAB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 xml:space="preserve">Deelname aan </w:t>
            </w:r>
            <w:proofErr w:type="spellStart"/>
            <w:r w:rsidRPr="00A43EAB">
              <w:rPr>
                <w:rFonts w:ascii="Arial" w:hAnsi="Arial" w:cs="Arial"/>
              </w:rPr>
              <w:t>fundag</w:t>
            </w:r>
            <w:proofErr w:type="spellEnd"/>
            <w:r w:rsidRPr="00A43EAB">
              <w:rPr>
                <w:rFonts w:ascii="Arial" w:hAnsi="Arial" w:cs="Arial"/>
              </w:rPr>
              <w:t xml:space="preserve"> (€15,- p.p.)</w:t>
            </w:r>
          </w:p>
        </w:tc>
        <w:tc>
          <w:tcPr>
            <w:tcW w:w="2977" w:type="dxa"/>
          </w:tcPr>
          <w:p w14:paraId="3DF0F126" w14:textId="77777777" w:rsidR="00A43EAB" w:rsidRPr="00A43EAB" w:rsidRDefault="00A43EAB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</w:tc>
        <w:tc>
          <w:tcPr>
            <w:tcW w:w="1838" w:type="dxa"/>
          </w:tcPr>
          <w:p w14:paraId="5F601891" w14:textId="77777777" w:rsidR="00A43EAB" w:rsidRPr="00A43EAB" w:rsidRDefault="00A43EAB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  <w:tr w:rsidR="007D1FC0" w:rsidRPr="00A43EAB" w14:paraId="5E77DB57" w14:textId="77777777" w:rsidTr="00EE3D5E">
        <w:tc>
          <w:tcPr>
            <w:tcW w:w="4678" w:type="dxa"/>
          </w:tcPr>
          <w:p w14:paraId="6243384C" w14:textId="5191DB08" w:rsidR="007D1FC0" w:rsidRPr="00A43EAB" w:rsidRDefault="007D1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Kinderen tot 1</w:t>
            </w:r>
            <w:r w:rsidR="00397BA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jaar</w:t>
            </w:r>
          </w:p>
        </w:tc>
        <w:tc>
          <w:tcPr>
            <w:tcW w:w="2977" w:type="dxa"/>
          </w:tcPr>
          <w:p w14:paraId="47D3B8F7" w14:textId="60A9A3EF" w:rsidR="007D1FC0" w:rsidRPr="00A43EAB" w:rsidRDefault="007D1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Aantal:</w:t>
            </w:r>
          </w:p>
        </w:tc>
        <w:tc>
          <w:tcPr>
            <w:tcW w:w="1838" w:type="dxa"/>
          </w:tcPr>
          <w:p w14:paraId="206BB127" w14:textId="77777777" w:rsidR="007D1FC0" w:rsidRPr="00A43EAB" w:rsidRDefault="007D1FC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38E0" w:rsidRPr="00A43EAB" w14:paraId="4456E5AE" w14:textId="77777777" w:rsidTr="00EE3D5E">
        <w:tc>
          <w:tcPr>
            <w:tcW w:w="4678" w:type="dxa"/>
          </w:tcPr>
          <w:p w14:paraId="746CC59D" w14:textId="229E05DA" w:rsidR="00AD38E0" w:rsidRPr="00A43EAB" w:rsidRDefault="00AD38E0" w:rsidP="00AD38E0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>Deelname aan lunch (€9,50 p.p.</w:t>
            </w:r>
            <w:r w:rsidR="007D1FC0">
              <w:rPr>
                <w:rFonts w:ascii="Arial" w:hAnsi="Arial" w:cs="Arial"/>
              </w:rPr>
              <w:t>, €6,- kind)</w:t>
            </w:r>
          </w:p>
        </w:tc>
        <w:tc>
          <w:tcPr>
            <w:tcW w:w="2977" w:type="dxa"/>
          </w:tcPr>
          <w:p w14:paraId="0BE61146" w14:textId="77777777" w:rsidR="00AD38E0" w:rsidRPr="00A43EAB" w:rsidRDefault="00AD38E0" w:rsidP="00AD38E0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</w:tc>
        <w:tc>
          <w:tcPr>
            <w:tcW w:w="1838" w:type="dxa"/>
          </w:tcPr>
          <w:p w14:paraId="14315A03" w14:textId="77777777" w:rsidR="00AD38E0" w:rsidRPr="00A43EAB" w:rsidRDefault="00AD38E0" w:rsidP="00AD38E0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  <w:tr w:rsidR="00AB63EF" w:rsidRPr="00A43EAB" w14:paraId="7ABC0D86" w14:textId="77777777" w:rsidTr="00EE3D5E">
        <w:tc>
          <w:tcPr>
            <w:tcW w:w="4678" w:type="dxa"/>
          </w:tcPr>
          <w:p w14:paraId="21A1CEDC" w14:textId="6BC4BDCD" w:rsidR="00241237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Keuring </w:t>
            </w:r>
            <w:proofErr w:type="spellStart"/>
            <w:r>
              <w:rPr>
                <w:rFonts w:ascii="Arial" w:hAnsi="Arial" w:cs="Arial"/>
              </w:rPr>
              <w:t>tbv</w:t>
            </w:r>
            <w:proofErr w:type="spellEnd"/>
            <w:r>
              <w:rPr>
                <w:rFonts w:ascii="Arial" w:hAnsi="Arial" w:cs="Arial"/>
              </w:rPr>
              <w:t xml:space="preserve"> inschrijving Raad van Beheer</w:t>
            </w:r>
          </w:p>
        </w:tc>
        <w:tc>
          <w:tcPr>
            <w:tcW w:w="2977" w:type="dxa"/>
          </w:tcPr>
          <w:p w14:paraId="57898B49" w14:textId="42263BC5" w:rsidR="00AB63EF" w:rsidRPr="00AB63EF" w:rsidRDefault="00AB63EF" w:rsidP="00AB63EF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</w:tc>
        <w:tc>
          <w:tcPr>
            <w:tcW w:w="1838" w:type="dxa"/>
          </w:tcPr>
          <w:p w14:paraId="52B166A8" w14:textId="2ED00F35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  <w:tr w:rsidR="00241237" w:rsidRPr="00A43EAB" w14:paraId="70EF8490" w14:textId="77777777">
        <w:tc>
          <w:tcPr>
            <w:tcW w:w="9493" w:type="dxa"/>
            <w:gridSpan w:val="3"/>
          </w:tcPr>
          <w:p w14:paraId="44AB110B" w14:textId="6A57B9B7" w:rsidR="00241237" w:rsidRDefault="00241237" w:rsidP="0024123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Svp officiële naam hond, geboortedatum en chipnummer vermelden. Indien aanvullende documenten nodig zijn, nemen we contact met u op.</w:t>
            </w:r>
          </w:p>
          <w:p w14:paraId="51CBFD41" w14:textId="71B9BD64" w:rsidR="00241237" w:rsidRDefault="00241237" w:rsidP="00AB63EF">
            <w:pPr>
              <w:spacing w:line="360" w:lineRule="auto"/>
              <w:rPr>
                <w:rFonts w:ascii="Arial" w:hAnsi="Arial" w:cs="Arial"/>
              </w:rPr>
            </w:pPr>
          </w:p>
          <w:p w14:paraId="6111C66F" w14:textId="77777777" w:rsidR="00241237" w:rsidRDefault="00241237" w:rsidP="00AB63EF">
            <w:pPr>
              <w:spacing w:line="360" w:lineRule="auto"/>
              <w:rPr>
                <w:rFonts w:ascii="Arial" w:hAnsi="Arial" w:cs="Arial"/>
              </w:rPr>
            </w:pPr>
          </w:p>
          <w:p w14:paraId="47CBCFCB" w14:textId="10AE9DEE" w:rsidR="00241237" w:rsidRPr="00A43EAB" w:rsidRDefault="00241237" w:rsidP="00AB63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B63EF" w:rsidRPr="00A43EAB" w14:paraId="5A841832" w14:textId="77777777" w:rsidTr="00EE3D5E">
        <w:tc>
          <w:tcPr>
            <w:tcW w:w="4678" w:type="dxa"/>
          </w:tcPr>
          <w:p w14:paraId="34AAFE89" w14:textId="2EC4251C" w:rsidR="00AB63EF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Keuring </w:t>
            </w:r>
            <w:proofErr w:type="spellStart"/>
            <w:r>
              <w:rPr>
                <w:rFonts w:ascii="Arial" w:hAnsi="Arial" w:cs="Arial"/>
              </w:rPr>
              <w:t>tbv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rasstandaard</w:t>
            </w:r>
            <w:proofErr w:type="spellEnd"/>
            <w:r>
              <w:rPr>
                <w:rFonts w:ascii="Arial" w:hAnsi="Arial" w:cs="Arial"/>
              </w:rPr>
              <w:t xml:space="preserve"> (€5,- per hond)</w:t>
            </w:r>
          </w:p>
        </w:tc>
        <w:tc>
          <w:tcPr>
            <w:tcW w:w="2977" w:type="dxa"/>
          </w:tcPr>
          <w:p w14:paraId="1EF3A0DE" w14:textId="20C57152" w:rsidR="00AB63EF" w:rsidRPr="00AB63EF" w:rsidRDefault="00AB63EF" w:rsidP="00AB63EF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(naam doorgeven)</w:t>
            </w:r>
          </w:p>
        </w:tc>
        <w:tc>
          <w:tcPr>
            <w:tcW w:w="1838" w:type="dxa"/>
          </w:tcPr>
          <w:p w14:paraId="036F28FD" w14:textId="6387DD73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  <w:tr w:rsidR="00241237" w:rsidRPr="00A43EAB" w14:paraId="2A2CAE19" w14:textId="77777777">
        <w:tc>
          <w:tcPr>
            <w:tcW w:w="9493" w:type="dxa"/>
            <w:gridSpan w:val="3"/>
          </w:tcPr>
          <w:p w14:paraId="388724BB" w14:textId="25773F94" w:rsidR="00241237" w:rsidRDefault="00241237" w:rsidP="00AB63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Svp officiële naam hond en geboortedatum vermelden. Indien aanvullende documenten nodig zijn, nemen we contact met u op.</w:t>
            </w:r>
          </w:p>
          <w:p w14:paraId="0ED81894" w14:textId="77777777" w:rsidR="00241237" w:rsidRDefault="00241237" w:rsidP="00AB63EF">
            <w:pPr>
              <w:spacing w:line="360" w:lineRule="auto"/>
              <w:rPr>
                <w:rFonts w:ascii="Arial" w:hAnsi="Arial" w:cs="Arial"/>
              </w:rPr>
            </w:pPr>
          </w:p>
          <w:p w14:paraId="3E14B613" w14:textId="77777777" w:rsidR="00A16C22" w:rsidRDefault="00A16C22" w:rsidP="00AB63EF">
            <w:pPr>
              <w:spacing w:line="360" w:lineRule="auto"/>
              <w:rPr>
                <w:rFonts w:ascii="Arial" w:hAnsi="Arial" w:cs="Arial"/>
              </w:rPr>
            </w:pPr>
          </w:p>
          <w:p w14:paraId="0F0767FA" w14:textId="1416B50E" w:rsidR="00241237" w:rsidRPr="00A43EAB" w:rsidRDefault="00241237" w:rsidP="00AB63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B63EF" w:rsidRPr="00A43EAB" w14:paraId="2457F2AD" w14:textId="77777777" w:rsidTr="00EE3D5E">
        <w:tc>
          <w:tcPr>
            <w:tcW w:w="4678" w:type="dxa"/>
          </w:tcPr>
          <w:p w14:paraId="54B60DB7" w14:textId="71FF8027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 xml:space="preserve">Deelname aan </w:t>
            </w:r>
            <w:r>
              <w:rPr>
                <w:rFonts w:ascii="Arial" w:hAnsi="Arial" w:cs="Arial"/>
              </w:rPr>
              <w:t>speurtocht</w:t>
            </w:r>
          </w:p>
          <w:p w14:paraId="67390696" w14:textId="385F56E7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 xml:space="preserve">Deelname aan </w:t>
            </w:r>
            <w:r>
              <w:rPr>
                <w:rFonts w:ascii="Arial" w:hAnsi="Arial" w:cs="Arial"/>
              </w:rPr>
              <w:t>hondenrace</w:t>
            </w:r>
          </w:p>
          <w:p w14:paraId="11BE91EB" w14:textId="08F15906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Deelname aan de </w:t>
            </w:r>
            <w:proofErr w:type="spellStart"/>
            <w:r>
              <w:rPr>
                <w:rFonts w:ascii="Arial" w:hAnsi="Arial" w:cs="Arial"/>
              </w:rPr>
              <w:t>Dogwalk</w:t>
            </w:r>
            <w:proofErr w:type="spellEnd"/>
          </w:p>
        </w:tc>
        <w:tc>
          <w:tcPr>
            <w:tcW w:w="2977" w:type="dxa"/>
          </w:tcPr>
          <w:p w14:paraId="56F0ADA6" w14:textId="77777777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  <w:p w14:paraId="6A42ABDE" w14:textId="77777777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  <w:p w14:paraId="1AC85970" w14:textId="1EC23EC3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</w:tc>
        <w:tc>
          <w:tcPr>
            <w:tcW w:w="1838" w:type="dxa"/>
          </w:tcPr>
          <w:p w14:paraId="131BE5D9" w14:textId="77777777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  <w:p w14:paraId="644DB99D" w14:textId="77777777" w:rsidR="00AB63EF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  <w:p w14:paraId="304D663D" w14:textId="14D69BA6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  <w:tr w:rsidR="00AB63EF" w:rsidRPr="00A43EAB" w14:paraId="78ADBFF9" w14:textId="77777777">
        <w:tc>
          <w:tcPr>
            <w:tcW w:w="9493" w:type="dxa"/>
            <w:gridSpan w:val="3"/>
          </w:tcPr>
          <w:p w14:paraId="5E839310" w14:textId="1924BC47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Roepnaam deelnemende hond(en) aan hondenrace:</w:t>
            </w:r>
          </w:p>
        </w:tc>
      </w:tr>
      <w:tr w:rsidR="00AB63EF" w:rsidRPr="00A43EAB" w14:paraId="097DD3E9" w14:textId="77777777">
        <w:tc>
          <w:tcPr>
            <w:tcW w:w="9493" w:type="dxa"/>
            <w:gridSpan w:val="3"/>
          </w:tcPr>
          <w:p w14:paraId="156B8BE6" w14:textId="77777777" w:rsidR="00AB63EF" w:rsidRDefault="00AB63EF" w:rsidP="00AB63EF">
            <w:pPr>
              <w:spacing w:line="360" w:lineRule="auto"/>
              <w:rPr>
                <w:rFonts w:ascii="Arial" w:hAnsi="Arial" w:cs="Arial"/>
              </w:rPr>
            </w:pPr>
          </w:p>
          <w:p w14:paraId="69371457" w14:textId="77777777" w:rsidR="00A16C22" w:rsidRDefault="00A16C22" w:rsidP="00AB63EF">
            <w:pPr>
              <w:spacing w:line="360" w:lineRule="auto"/>
              <w:rPr>
                <w:rFonts w:ascii="Arial" w:hAnsi="Arial" w:cs="Arial"/>
              </w:rPr>
            </w:pPr>
          </w:p>
          <w:p w14:paraId="36D7A265" w14:textId="77777777" w:rsidR="00A16C22" w:rsidRPr="00A43EAB" w:rsidRDefault="00A16C22" w:rsidP="00AB63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B63EF" w:rsidRPr="00A43EAB" w14:paraId="49FFF6DF" w14:textId="77777777">
        <w:tc>
          <w:tcPr>
            <w:tcW w:w="9493" w:type="dxa"/>
            <w:gridSpan w:val="3"/>
          </w:tcPr>
          <w:p w14:paraId="41B7FA09" w14:textId="48FABD6D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Roepnaam deelnemende hond(en) aan de </w:t>
            </w:r>
            <w:proofErr w:type="spellStart"/>
            <w:r>
              <w:rPr>
                <w:rFonts w:ascii="Arial" w:hAnsi="Arial" w:cs="Arial"/>
              </w:rPr>
              <w:t>dogwalk</w:t>
            </w:r>
            <w:proofErr w:type="spellEnd"/>
            <w:r>
              <w:rPr>
                <w:rFonts w:ascii="Arial" w:hAnsi="Arial" w:cs="Arial"/>
              </w:rPr>
              <w:t xml:space="preserve"> en een korte omschrijving waarom deze hond de koninklijkste hond is:</w:t>
            </w:r>
          </w:p>
        </w:tc>
      </w:tr>
      <w:tr w:rsidR="00AB63EF" w:rsidRPr="00A43EAB" w14:paraId="5A906D07" w14:textId="77777777">
        <w:tc>
          <w:tcPr>
            <w:tcW w:w="9493" w:type="dxa"/>
            <w:gridSpan w:val="3"/>
          </w:tcPr>
          <w:p w14:paraId="0210FA5A" w14:textId="77777777" w:rsidR="00AB63EF" w:rsidRDefault="00AB63EF" w:rsidP="00AB63EF">
            <w:pPr>
              <w:spacing w:line="360" w:lineRule="auto"/>
              <w:rPr>
                <w:rFonts w:ascii="Arial" w:hAnsi="Arial" w:cs="Arial"/>
              </w:rPr>
            </w:pPr>
          </w:p>
          <w:p w14:paraId="02D423B9" w14:textId="77777777" w:rsidR="00A16C22" w:rsidRDefault="00A16C22" w:rsidP="00AB63EF">
            <w:pPr>
              <w:spacing w:line="360" w:lineRule="auto"/>
              <w:rPr>
                <w:rFonts w:ascii="Arial" w:hAnsi="Arial" w:cs="Arial"/>
              </w:rPr>
            </w:pPr>
          </w:p>
          <w:p w14:paraId="5C9EFE58" w14:textId="77777777" w:rsidR="00A16C22" w:rsidRPr="00A43EAB" w:rsidRDefault="00A16C22" w:rsidP="00AB63E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B63EF" w:rsidRPr="00A43EAB" w14:paraId="600DF7BA" w14:textId="77777777" w:rsidTr="00EE3D5E">
        <w:tc>
          <w:tcPr>
            <w:tcW w:w="4678" w:type="dxa"/>
          </w:tcPr>
          <w:p w14:paraId="3CAABAA1" w14:textId="75AD4965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 xml:space="preserve">Deelname aan </w:t>
            </w:r>
            <w:r>
              <w:rPr>
                <w:rFonts w:ascii="Arial" w:hAnsi="Arial" w:cs="Arial"/>
              </w:rPr>
              <w:t>Chinees buffet</w:t>
            </w:r>
            <w:r w:rsidRPr="00A43EAB">
              <w:rPr>
                <w:rFonts w:ascii="Arial" w:hAnsi="Arial" w:cs="Arial"/>
              </w:rPr>
              <w:t xml:space="preserve"> (p.p. €16,50 </w:t>
            </w:r>
            <w:r>
              <w:rPr>
                <w:rFonts w:ascii="Arial" w:hAnsi="Arial" w:cs="Arial"/>
              </w:rPr>
              <w:t>€13,- kind)</w:t>
            </w:r>
          </w:p>
        </w:tc>
        <w:tc>
          <w:tcPr>
            <w:tcW w:w="2977" w:type="dxa"/>
          </w:tcPr>
          <w:p w14:paraId="7CC68009" w14:textId="5C4361F9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  <w:r>
              <w:rPr>
                <w:rFonts w:ascii="Arial" w:hAnsi="Arial" w:cs="Arial"/>
              </w:rPr>
              <w:t xml:space="preserve">          </w:t>
            </w: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kind</w:t>
            </w:r>
          </w:p>
          <w:p w14:paraId="662AD965" w14:textId="13E5946A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38" w:type="dxa"/>
          </w:tcPr>
          <w:p w14:paraId="14E2E8E9" w14:textId="77777777" w:rsidR="00AB63EF" w:rsidRPr="00A43EAB" w:rsidRDefault="00AB63EF" w:rsidP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</w:tbl>
    <w:p w14:paraId="12E5868C" w14:textId="77777777" w:rsidR="00A43EAB" w:rsidRPr="00A43EAB" w:rsidRDefault="00A43EAB" w:rsidP="00A43EAB">
      <w:pPr>
        <w:rPr>
          <w:rFonts w:ascii="Arial" w:hAnsi="Arial" w:cs="Arial"/>
        </w:rPr>
      </w:pPr>
    </w:p>
    <w:p w14:paraId="7D5040EC" w14:textId="77777777" w:rsidR="00241237" w:rsidRDefault="00241237" w:rsidP="00A43EAB">
      <w:pPr>
        <w:rPr>
          <w:rFonts w:ascii="Arial" w:hAnsi="Arial" w:cs="Arial"/>
          <w:u w:val="single"/>
        </w:rPr>
      </w:pPr>
    </w:p>
    <w:p w14:paraId="0BDB9D0F" w14:textId="77777777" w:rsidR="00241237" w:rsidRDefault="00241237" w:rsidP="00A43EAB">
      <w:pPr>
        <w:rPr>
          <w:rFonts w:ascii="Arial" w:hAnsi="Arial" w:cs="Arial"/>
          <w:u w:val="single"/>
        </w:rPr>
      </w:pPr>
    </w:p>
    <w:p w14:paraId="3F3A49BE" w14:textId="77777777" w:rsidR="00241237" w:rsidRDefault="00241237" w:rsidP="00A43EAB">
      <w:pPr>
        <w:rPr>
          <w:rFonts w:ascii="Arial" w:hAnsi="Arial" w:cs="Arial"/>
          <w:u w:val="single"/>
        </w:rPr>
      </w:pPr>
    </w:p>
    <w:p w14:paraId="3C5BE09C" w14:textId="77777777" w:rsidR="00241237" w:rsidRDefault="00241237" w:rsidP="00A43EAB">
      <w:pPr>
        <w:rPr>
          <w:rFonts w:ascii="Arial" w:hAnsi="Arial" w:cs="Arial"/>
          <w:u w:val="single"/>
        </w:rPr>
      </w:pPr>
    </w:p>
    <w:p w14:paraId="319ED74C" w14:textId="77777777" w:rsidR="00241237" w:rsidRDefault="00241237" w:rsidP="00A43EAB">
      <w:pPr>
        <w:rPr>
          <w:rFonts w:ascii="Arial" w:hAnsi="Arial" w:cs="Arial"/>
          <w:u w:val="single"/>
        </w:rPr>
      </w:pPr>
    </w:p>
    <w:p w14:paraId="2BE56E0F" w14:textId="77777777" w:rsidR="00241237" w:rsidRDefault="00241237" w:rsidP="00A43EAB">
      <w:pPr>
        <w:rPr>
          <w:rFonts w:ascii="Arial" w:hAnsi="Arial" w:cs="Arial"/>
          <w:u w:val="single"/>
        </w:rPr>
      </w:pPr>
    </w:p>
    <w:p w14:paraId="0A675286" w14:textId="406E7780" w:rsidR="00A43EAB" w:rsidRDefault="00A43EAB" w:rsidP="00A43EAB">
      <w:pPr>
        <w:rPr>
          <w:rFonts w:ascii="Arial" w:hAnsi="Arial" w:cs="Arial"/>
          <w:u w:val="single"/>
        </w:rPr>
      </w:pPr>
      <w:r w:rsidRPr="00A43EAB">
        <w:rPr>
          <w:rFonts w:ascii="Arial" w:hAnsi="Arial" w:cs="Arial"/>
          <w:u w:val="single"/>
        </w:rPr>
        <w:t>Aanmelding overige deelnemer:</w:t>
      </w:r>
    </w:p>
    <w:p w14:paraId="1ED6CCE6" w14:textId="77777777" w:rsidR="00241237" w:rsidRPr="00A43EAB" w:rsidRDefault="00241237" w:rsidP="00A43EAB">
      <w:pPr>
        <w:rPr>
          <w:rFonts w:ascii="Arial" w:hAnsi="Arial" w:cs="Arial"/>
          <w:u w:val="single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4678"/>
        <w:gridCol w:w="2977"/>
        <w:gridCol w:w="1843"/>
      </w:tblGrid>
      <w:tr w:rsidR="00A43EAB" w:rsidRPr="00A43EAB" w14:paraId="3D2A2EB8" w14:textId="77777777" w:rsidTr="00AB63EF">
        <w:tc>
          <w:tcPr>
            <w:tcW w:w="4678" w:type="dxa"/>
          </w:tcPr>
          <w:p w14:paraId="38D591DB" w14:textId="77777777" w:rsidR="00A43EAB" w:rsidRPr="00A43EAB" w:rsidRDefault="00A43EAB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>Voor en achternaam:</w:t>
            </w:r>
          </w:p>
        </w:tc>
        <w:tc>
          <w:tcPr>
            <w:tcW w:w="4820" w:type="dxa"/>
            <w:gridSpan w:val="2"/>
          </w:tcPr>
          <w:p w14:paraId="74495AB8" w14:textId="77777777" w:rsidR="0020333D" w:rsidRPr="00A43EAB" w:rsidRDefault="0020333D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40E13" w:rsidRPr="00A43EAB" w14:paraId="4E1801C6" w14:textId="77777777" w:rsidTr="00AB63EF">
        <w:tc>
          <w:tcPr>
            <w:tcW w:w="4678" w:type="dxa"/>
          </w:tcPr>
          <w:p w14:paraId="5657550C" w14:textId="1B13FA28" w:rsidR="00040E13" w:rsidRPr="00A43EAB" w:rsidRDefault="00040E1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Aantal overige deelnemers:</w:t>
            </w:r>
          </w:p>
        </w:tc>
        <w:tc>
          <w:tcPr>
            <w:tcW w:w="4820" w:type="dxa"/>
            <w:gridSpan w:val="2"/>
          </w:tcPr>
          <w:p w14:paraId="6F669967" w14:textId="77777777" w:rsidR="00040E13" w:rsidRPr="00A43EAB" w:rsidRDefault="00040E13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43EAB" w:rsidRPr="00A43EAB" w14:paraId="25301DD0" w14:textId="77777777" w:rsidTr="00AB63EF">
        <w:tc>
          <w:tcPr>
            <w:tcW w:w="4678" w:type="dxa"/>
          </w:tcPr>
          <w:p w14:paraId="164F15A6" w14:textId="77777777" w:rsidR="00A43EAB" w:rsidRPr="00A43EAB" w:rsidRDefault="00A43EAB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 xml:space="preserve">Deelname aan </w:t>
            </w:r>
            <w:proofErr w:type="spellStart"/>
            <w:r w:rsidRPr="00A43EAB">
              <w:rPr>
                <w:rFonts w:ascii="Arial" w:hAnsi="Arial" w:cs="Arial"/>
              </w:rPr>
              <w:t>fundag</w:t>
            </w:r>
            <w:proofErr w:type="spellEnd"/>
            <w:r w:rsidRPr="00A43EAB">
              <w:rPr>
                <w:rFonts w:ascii="Arial" w:hAnsi="Arial" w:cs="Arial"/>
              </w:rPr>
              <w:t xml:space="preserve"> (€20,- p.p.)</w:t>
            </w:r>
          </w:p>
        </w:tc>
        <w:tc>
          <w:tcPr>
            <w:tcW w:w="2977" w:type="dxa"/>
          </w:tcPr>
          <w:p w14:paraId="72FE3BBF" w14:textId="77777777" w:rsidR="00A43EAB" w:rsidRPr="00A43EAB" w:rsidRDefault="00A43EAB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</w:tc>
        <w:tc>
          <w:tcPr>
            <w:tcW w:w="1843" w:type="dxa"/>
          </w:tcPr>
          <w:p w14:paraId="1E47024E" w14:textId="77777777" w:rsidR="00A43EAB" w:rsidRPr="00A43EAB" w:rsidRDefault="00A43EAB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  <w:tr w:rsidR="007D1FC0" w:rsidRPr="00A43EAB" w14:paraId="5343E005" w14:textId="77777777" w:rsidTr="00AB63EF">
        <w:tc>
          <w:tcPr>
            <w:tcW w:w="4678" w:type="dxa"/>
          </w:tcPr>
          <w:p w14:paraId="72664349" w14:textId="77777777" w:rsidR="007D1FC0" w:rsidRPr="00A43EAB" w:rsidRDefault="007D1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Kinderen tot 12 jaar</w:t>
            </w:r>
          </w:p>
        </w:tc>
        <w:tc>
          <w:tcPr>
            <w:tcW w:w="2977" w:type="dxa"/>
          </w:tcPr>
          <w:p w14:paraId="583035E3" w14:textId="77777777" w:rsidR="007D1FC0" w:rsidRPr="00A43EAB" w:rsidRDefault="007D1FC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Aantal:</w:t>
            </w:r>
          </w:p>
        </w:tc>
        <w:tc>
          <w:tcPr>
            <w:tcW w:w="1843" w:type="dxa"/>
          </w:tcPr>
          <w:p w14:paraId="4C9034BC" w14:textId="77777777" w:rsidR="007D1FC0" w:rsidRPr="00A43EAB" w:rsidRDefault="007D1FC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D38E0" w:rsidRPr="00A43EAB" w14:paraId="7C330F6C" w14:textId="77777777" w:rsidTr="00AB63EF">
        <w:tc>
          <w:tcPr>
            <w:tcW w:w="4678" w:type="dxa"/>
          </w:tcPr>
          <w:p w14:paraId="665F193A" w14:textId="1208B39F" w:rsidR="00AD38E0" w:rsidRPr="00A43EAB" w:rsidRDefault="00AD38E0" w:rsidP="00AD38E0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>Deelname aan lunch (€9,50 p.p.</w:t>
            </w:r>
            <w:r w:rsidR="007D1FC0">
              <w:rPr>
                <w:rFonts w:ascii="Arial" w:hAnsi="Arial" w:cs="Arial"/>
              </w:rPr>
              <w:t xml:space="preserve"> €6,- kind)</w:t>
            </w:r>
          </w:p>
        </w:tc>
        <w:tc>
          <w:tcPr>
            <w:tcW w:w="2977" w:type="dxa"/>
          </w:tcPr>
          <w:p w14:paraId="6957BE54" w14:textId="77777777" w:rsidR="00AD38E0" w:rsidRPr="00A43EAB" w:rsidRDefault="00AD38E0" w:rsidP="00AD38E0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</w:tc>
        <w:tc>
          <w:tcPr>
            <w:tcW w:w="1843" w:type="dxa"/>
          </w:tcPr>
          <w:p w14:paraId="662D8ACF" w14:textId="77777777" w:rsidR="00AD38E0" w:rsidRPr="00A43EAB" w:rsidRDefault="00AD38E0" w:rsidP="00AD38E0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  <w:tr w:rsidR="00AB63EF" w:rsidRPr="00A43EAB" w14:paraId="6DBFE783" w14:textId="77777777" w:rsidTr="00241237">
        <w:tc>
          <w:tcPr>
            <w:tcW w:w="4678" w:type="dxa"/>
          </w:tcPr>
          <w:p w14:paraId="43D15586" w14:textId="77777777" w:rsidR="00AB63EF" w:rsidRPr="00A43EAB" w:rsidRDefault="00AB63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Keuring </w:t>
            </w:r>
            <w:proofErr w:type="spellStart"/>
            <w:r>
              <w:rPr>
                <w:rFonts w:ascii="Arial" w:hAnsi="Arial" w:cs="Arial"/>
              </w:rPr>
              <w:t>tbv</w:t>
            </w:r>
            <w:proofErr w:type="spellEnd"/>
            <w:r>
              <w:rPr>
                <w:rFonts w:ascii="Arial" w:hAnsi="Arial" w:cs="Arial"/>
              </w:rPr>
              <w:t xml:space="preserve"> inschrijving Raad van Beheer</w:t>
            </w:r>
          </w:p>
        </w:tc>
        <w:tc>
          <w:tcPr>
            <w:tcW w:w="2977" w:type="dxa"/>
          </w:tcPr>
          <w:p w14:paraId="50CAC5C7" w14:textId="77777777" w:rsidR="00AB63EF" w:rsidRPr="00AB63EF" w:rsidRDefault="00AB63EF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Pr="00AB63EF">
              <w:rPr>
                <w:rFonts w:ascii="Arial" w:hAnsi="Arial" w:cs="Arial"/>
                <w:i/>
                <w:iCs/>
                <w:sz w:val="16"/>
                <w:szCs w:val="16"/>
              </w:rPr>
              <w:t>we nemen contact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op)</w:t>
            </w:r>
          </w:p>
        </w:tc>
        <w:tc>
          <w:tcPr>
            <w:tcW w:w="1843" w:type="dxa"/>
          </w:tcPr>
          <w:p w14:paraId="0E1243CE" w14:textId="77777777" w:rsidR="00AB63EF" w:rsidRPr="00A43EAB" w:rsidRDefault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  <w:tr w:rsidR="00241237" w:rsidRPr="00A43EAB" w14:paraId="67DA378B" w14:textId="77777777">
        <w:tc>
          <w:tcPr>
            <w:tcW w:w="9498" w:type="dxa"/>
            <w:gridSpan w:val="3"/>
          </w:tcPr>
          <w:p w14:paraId="092AE619" w14:textId="77777777" w:rsidR="00A16C22" w:rsidRDefault="00A16C22" w:rsidP="00A16C2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Svp officiële naam hond, geboortedatum en chipnummer vermelden. Indien aanvullende documenten nodig zijn, nemen we contact met u op.</w:t>
            </w:r>
          </w:p>
          <w:p w14:paraId="59702086" w14:textId="77777777" w:rsidR="00241237" w:rsidRDefault="00241237">
            <w:pPr>
              <w:spacing w:line="360" w:lineRule="auto"/>
              <w:rPr>
                <w:rFonts w:ascii="Arial" w:hAnsi="Arial" w:cs="Arial"/>
              </w:rPr>
            </w:pPr>
          </w:p>
          <w:p w14:paraId="3E55C4F9" w14:textId="77777777" w:rsidR="00A16C22" w:rsidRDefault="00A16C22">
            <w:pPr>
              <w:spacing w:line="360" w:lineRule="auto"/>
              <w:rPr>
                <w:rFonts w:ascii="Arial" w:hAnsi="Arial" w:cs="Arial"/>
              </w:rPr>
            </w:pPr>
          </w:p>
          <w:p w14:paraId="22CE853D" w14:textId="77777777" w:rsidR="00A16C22" w:rsidRPr="00A43EAB" w:rsidRDefault="00A16C2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B63EF" w:rsidRPr="00A43EAB" w14:paraId="005C7BE3" w14:textId="77777777" w:rsidTr="00241237">
        <w:tc>
          <w:tcPr>
            <w:tcW w:w="4678" w:type="dxa"/>
          </w:tcPr>
          <w:p w14:paraId="762176D6" w14:textId="77777777" w:rsidR="00AB63EF" w:rsidRDefault="00AB63E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Keuring </w:t>
            </w:r>
            <w:proofErr w:type="spellStart"/>
            <w:r>
              <w:rPr>
                <w:rFonts w:ascii="Arial" w:hAnsi="Arial" w:cs="Arial"/>
              </w:rPr>
              <w:t>tbv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rasstandaard</w:t>
            </w:r>
            <w:proofErr w:type="spellEnd"/>
            <w:r>
              <w:rPr>
                <w:rFonts w:ascii="Arial" w:hAnsi="Arial" w:cs="Arial"/>
              </w:rPr>
              <w:t xml:space="preserve"> (€5,- per hond)</w:t>
            </w:r>
          </w:p>
        </w:tc>
        <w:tc>
          <w:tcPr>
            <w:tcW w:w="2977" w:type="dxa"/>
          </w:tcPr>
          <w:p w14:paraId="7CD8DF75" w14:textId="77777777" w:rsidR="00AB63EF" w:rsidRPr="00AB63EF" w:rsidRDefault="00AB63EF">
            <w:pPr>
              <w:spacing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(naam doorgeven)</w:t>
            </w:r>
          </w:p>
        </w:tc>
        <w:tc>
          <w:tcPr>
            <w:tcW w:w="1843" w:type="dxa"/>
          </w:tcPr>
          <w:p w14:paraId="2701851D" w14:textId="77777777" w:rsidR="00AB63EF" w:rsidRPr="00A43EAB" w:rsidRDefault="00AB63EF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  <w:tr w:rsidR="00241237" w:rsidRPr="00A43EAB" w14:paraId="539C0F42" w14:textId="77777777">
        <w:tc>
          <w:tcPr>
            <w:tcW w:w="9498" w:type="dxa"/>
            <w:gridSpan w:val="3"/>
          </w:tcPr>
          <w:p w14:paraId="6F2DA90B" w14:textId="77777777" w:rsidR="00A16C22" w:rsidRDefault="00A16C22" w:rsidP="00A16C2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Svp officiële naam hond en geboortedatum vermelden. Indien aanvullende documenten nodig zijn, nemen we contact met u op.</w:t>
            </w:r>
          </w:p>
          <w:p w14:paraId="32C37F9F" w14:textId="77777777" w:rsidR="00241237" w:rsidRDefault="00241237">
            <w:pPr>
              <w:spacing w:line="360" w:lineRule="auto"/>
              <w:rPr>
                <w:rFonts w:ascii="Arial" w:hAnsi="Arial" w:cs="Arial"/>
              </w:rPr>
            </w:pPr>
          </w:p>
          <w:p w14:paraId="590AA544" w14:textId="77777777" w:rsidR="00A16C22" w:rsidRDefault="00A16C22">
            <w:pPr>
              <w:spacing w:line="360" w:lineRule="auto"/>
              <w:rPr>
                <w:rFonts w:ascii="Arial" w:hAnsi="Arial" w:cs="Arial"/>
              </w:rPr>
            </w:pPr>
          </w:p>
          <w:p w14:paraId="3EFB8EA4" w14:textId="77777777" w:rsidR="00A16C22" w:rsidRPr="00A43EAB" w:rsidRDefault="00A16C2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204C1" w:rsidRPr="00A43EAB" w14:paraId="508D57D6" w14:textId="77777777" w:rsidTr="00AB63EF">
        <w:tc>
          <w:tcPr>
            <w:tcW w:w="4678" w:type="dxa"/>
          </w:tcPr>
          <w:p w14:paraId="08110063" w14:textId="77777777" w:rsidR="002204C1" w:rsidRPr="00A43EAB" w:rsidRDefault="002204C1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 xml:space="preserve">Deelname aan </w:t>
            </w:r>
            <w:r>
              <w:rPr>
                <w:rFonts w:ascii="Arial" w:hAnsi="Arial" w:cs="Arial"/>
              </w:rPr>
              <w:t>speurtocht</w:t>
            </w:r>
          </w:p>
          <w:p w14:paraId="0F488014" w14:textId="77777777" w:rsidR="002204C1" w:rsidRPr="00A43EAB" w:rsidRDefault="002204C1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 xml:space="preserve">Deelname aan </w:t>
            </w:r>
            <w:r>
              <w:rPr>
                <w:rFonts w:ascii="Arial" w:hAnsi="Arial" w:cs="Arial"/>
              </w:rPr>
              <w:t>hondenrace</w:t>
            </w:r>
          </w:p>
          <w:p w14:paraId="6B6635E3" w14:textId="77777777" w:rsidR="002204C1" w:rsidRPr="00A43EAB" w:rsidRDefault="002204C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Deelname aan de </w:t>
            </w:r>
            <w:proofErr w:type="spellStart"/>
            <w:r>
              <w:rPr>
                <w:rFonts w:ascii="Arial" w:hAnsi="Arial" w:cs="Arial"/>
              </w:rPr>
              <w:t>Dogwalk</w:t>
            </w:r>
            <w:proofErr w:type="spellEnd"/>
          </w:p>
        </w:tc>
        <w:tc>
          <w:tcPr>
            <w:tcW w:w="2977" w:type="dxa"/>
          </w:tcPr>
          <w:p w14:paraId="4B2E2F43" w14:textId="77777777" w:rsidR="002204C1" w:rsidRPr="00A43EAB" w:rsidRDefault="002204C1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  <w:p w14:paraId="45D80976" w14:textId="77777777" w:rsidR="002204C1" w:rsidRPr="00A43EAB" w:rsidRDefault="002204C1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  <w:p w14:paraId="0BEFD1D5" w14:textId="77777777" w:rsidR="002204C1" w:rsidRPr="00A43EAB" w:rsidRDefault="002204C1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</w:p>
        </w:tc>
        <w:tc>
          <w:tcPr>
            <w:tcW w:w="1843" w:type="dxa"/>
          </w:tcPr>
          <w:p w14:paraId="0A518351" w14:textId="77777777" w:rsidR="002204C1" w:rsidRPr="00A43EAB" w:rsidRDefault="002204C1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  <w:p w14:paraId="742770F9" w14:textId="77777777" w:rsidR="002204C1" w:rsidRDefault="002204C1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  <w:p w14:paraId="2825E34A" w14:textId="77777777" w:rsidR="002204C1" w:rsidRPr="00A43EAB" w:rsidRDefault="002204C1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  <w:tr w:rsidR="00B01865" w:rsidRPr="00A43EAB" w14:paraId="3773410F" w14:textId="77777777" w:rsidTr="00AB63EF">
        <w:tc>
          <w:tcPr>
            <w:tcW w:w="9498" w:type="dxa"/>
            <w:gridSpan w:val="3"/>
          </w:tcPr>
          <w:p w14:paraId="2AEF3FE7" w14:textId="77777777" w:rsidR="00B01865" w:rsidRPr="00A43EAB" w:rsidRDefault="00B0186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Roepnaam deelnemende hond(en) aan hondenrace:</w:t>
            </w:r>
          </w:p>
        </w:tc>
      </w:tr>
      <w:tr w:rsidR="00B01865" w:rsidRPr="00A43EAB" w14:paraId="49CE28B2" w14:textId="77777777" w:rsidTr="00AB63EF">
        <w:tc>
          <w:tcPr>
            <w:tcW w:w="9498" w:type="dxa"/>
            <w:gridSpan w:val="3"/>
          </w:tcPr>
          <w:p w14:paraId="6B6A4C13" w14:textId="77777777" w:rsidR="00B01865" w:rsidRDefault="00B01865">
            <w:pPr>
              <w:spacing w:line="360" w:lineRule="auto"/>
              <w:rPr>
                <w:rFonts w:ascii="Arial" w:hAnsi="Arial" w:cs="Arial"/>
              </w:rPr>
            </w:pPr>
          </w:p>
          <w:p w14:paraId="4D2D4EE8" w14:textId="77777777" w:rsidR="00A16C22" w:rsidRDefault="00A16C22">
            <w:pPr>
              <w:spacing w:line="360" w:lineRule="auto"/>
              <w:rPr>
                <w:rFonts w:ascii="Arial" w:hAnsi="Arial" w:cs="Arial"/>
              </w:rPr>
            </w:pPr>
          </w:p>
          <w:p w14:paraId="5B93A281" w14:textId="77777777" w:rsidR="00A16C22" w:rsidRPr="00A43EAB" w:rsidRDefault="00A16C2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01865" w:rsidRPr="00A43EAB" w14:paraId="56C4E584" w14:textId="77777777" w:rsidTr="00AB63EF">
        <w:tc>
          <w:tcPr>
            <w:tcW w:w="9498" w:type="dxa"/>
            <w:gridSpan w:val="3"/>
          </w:tcPr>
          <w:p w14:paraId="04FC1BD8" w14:textId="7652D925" w:rsidR="00B01865" w:rsidRPr="00A43EAB" w:rsidRDefault="00B0186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Roepnaam deelnemende hond(en) aan de </w:t>
            </w:r>
            <w:proofErr w:type="spellStart"/>
            <w:r>
              <w:rPr>
                <w:rFonts w:ascii="Arial" w:hAnsi="Arial" w:cs="Arial"/>
              </w:rPr>
              <w:t>dogwalk</w:t>
            </w:r>
            <w:proofErr w:type="spellEnd"/>
            <w:r>
              <w:rPr>
                <w:rFonts w:ascii="Arial" w:hAnsi="Arial" w:cs="Arial"/>
              </w:rPr>
              <w:t xml:space="preserve"> en een korte omschrijving waarom deze hond de </w:t>
            </w:r>
            <w:r w:rsidR="0041241D">
              <w:rPr>
                <w:rFonts w:ascii="Arial" w:hAnsi="Arial" w:cs="Arial"/>
              </w:rPr>
              <w:t>koninklijkste</w:t>
            </w:r>
            <w:r>
              <w:rPr>
                <w:rFonts w:ascii="Arial" w:hAnsi="Arial" w:cs="Arial"/>
              </w:rPr>
              <w:t xml:space="preserve"> hond is:</w:t>
            </w:r>
          </w:p>
        </w:tc>
      </w:tr>
      <w:tr w:rsidR="00B01865" w:rsidRPr="00A43EAB" w14:paraId="0924A3C8" w14:textId="77777777" w:rsidTr="00AB63EF">
        <w:tc>
          <w:tcPr>
            <w:tcW w:w="9498" w:type="dxa"/>
            <w:gridSpan w:val="3"/>
          </w:tcPr>
          <w:p w14:paraId="47DAD360" w14:textId="77777777" w:rsidR="00B01865" w:rsidRDefault="00B01865">
            <w:pPr>
              <w:spacing w:line="360" w:lineRule="auto"/>
              <w:rPr>
                <w:rFonts w:ascii="Arial" w:hAnsi="Arial" w:cs="Arial"/>
              </w:rPr>
            </w:pPr>
          </w:p>
          <w:p w14:paraId="663801E1" w14:textId="77777777" w:rsidR="00A16C22" w:rsidRDefault="00A16C22">
            <w:pPr>
              <w:spacing w:line="360" w:lineRule="auto"/>
              <w:rPr>
                <w:rFonts w:ascii="Arial" w:hAnsi="Arial" w:cs="Arial"/>
              </w:rPr>
            </w:pPr>
          </w:p>
          <w:p w14:paraId="6067CCB2" w14:textId="77777777" w:rsidR="00A16C22" w:rsidRPr="00A43EAB" w:rsidRDefault="00A16C2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7D1FC0" w:rsidRPr="00A43EAB" w14:paraId="7789B57F" w14:textId="77777777" w:rsidTr="00AB63EF">
        <w:tc>
          <w:tcPr>
            <w:tcW w:w="4678" w:type="dxa"/>
          </w:tcPr>
          <w:p w14:paraId="47D580DD" w14:textId="612960BD" w:rsidR="007D1FC0" w:rsidRPr="00A43EAB" w:rsidRDefault="007D1FC0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t xml:space="preserve">Deelname aan </w:t>
            </w:r>
            <w:r w:rsidR="00B01865">
              <w:rPr>
                <w:rFonts w:ascii="Arial" w:hAnsi="Arial" w:cs="Arial"/>
              </w:rPr>
              <w:t>chinees buffet</w:t>
            </w:r>
            <w:r w:rsidRPr="00A43EAB">
              <w:rPr>
                <w:rFonts w:ascii="Arial" w:hAnsi="Arial" w:cs="Arial"/>
              </w:rPr>
              <w:t xml:space="preserve"> (p.p. €16,50 </w:t>
            </w:r>
            <w:r w:rsidR="00B01865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€13,- kind)</w:t>
            </w:r>
          </w:p>
        </w:tc>
        <w:tc>
          <w:tcPr>
            <w:tcW w:w="2977" w:type="dxa"/>
          </w:tcPr>
          <w:p w14:paraId="5670B5DF" w14:textId="744C50C2" w:rsidR="007D1FC0" w:rsidRPr="00A43EAB" w:rsidRDefault="007D1FC0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ja</w:t>
            </w:r>
            <w:r>
              <w:rPr>
                <w:rFonts w:ascii="Arial" w:hAnsi="Arial" w:cs="Arial"/>
              </w:rPr>
              <w:t xml:space="preserve">          </w:t>
            </w: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</w:rPr>
              <w:t>kind</w:t>
            </w:r>
          </w:p>
        </w:tc>
        <w:tc>
          <w:tcPr>
            <w:tcW w:w="1843" w:type="dxa"/>
          </w:tcPr>
          <w:p w14:paraId="3CFE016E" w14:textId="77777777" w:rsidR="007D1FC0" w:rsidRPr="00A43EAB" w:rsidRDefault="007D1FC0">
            <w:pPr>
              <w:spacing w:line="360" w:lineRule="auto"/>
              <w:rPr>
                <w:rFonts w:ascii="Arial" w:hAnsi="Arial" w:cs="Arial"/>
              </w:rPr>
            </w:pPr>
            <w:r w:rsidRPr="00A43EAB">
              <w:rPr>
                <w:rFonts w:ascii="Arial" w:hAnsi="Arial" w:cs="Arial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3EAB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A43EAB">
              <w:rPr>
                <w:rFonts w:ascii="Arial" w:hAnsi="Arial" w:cs="Arial"/>
              </w:rPr>
              <w:fldChar w:fldCharType="end"/>
            </w:r>
            <w:r w:rsidRPr="00A43EAB">
              <w:rPr>
                <w:rFonts w:ascii="Arial" w:hAnsi="Arial" w:cs="Arial"/>
              </w:rPr>
              <w:t xml:space="preserve">    Nee</w:t>
            </w:r>
          </w:p>
        </w:tc>
      </w:tr>
    </w:tbl>
    <w:p w14:paraId="4E9F55F7" w14:textId="221CBC23" w:rsidR="00BA7FCF" w:rsidRPr="00BA7FCF" w:rsidRDefault="00BA7FCF" w:rsidP="00241237">
      <w:pPr>
        <w:rPr>
          <w:rFonts w:ascii="Arial" w:hAnsi="Arial" w:cs="Arial"/>
        </w:rPr>
      </w:pPr>
    </w:p>
    <w:sectPr w:rsidR="00BA7FCF" w:rsidRPr="00BA7FCF" w:rsidSect="00C966B9">
      <w:pgSz w:w="11906" w:h="16838" w:code="9"/>
      <w:pgMar w:top="567" w:right="862" w:bottom="567" w:left="862" w:header="510" w:footer="45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2879E" w14:textId="77777777" w:rsidR="00AC462C" w:rsidRDefault="00AC462C">
      <w:pPr>
        <w:spacing w:after="0"/>
      </w:pPr>
      <w:r>
        <w:separator/>
      </w:r>
    </w:p>
  </w:endnote>
  <w:endnote w:type="continuationSeparator" w:id="0">
    <w:p w14:paraId="56E28CD2" w14:textId="77777777" w:rsidR="00AC462C" w:rsidRDefault="00AC46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466A1" w14:textId="77777777" w:rsidR="00AC462C" w:rsidRDefault="00AC462C">
      <w:pPr>
        <w:spacing w:after="0"/>
      </w:pPr>
      <w:r>
        <w:separator/>
      </w:r>
    </w:p>
  </w:footnote>
  <w:footnote w:type="continuationSeparator" w:id="0">
    <w:p w14:paraId="03CF8D4A" w14:textId="77777777" w:rsidR="00AC462C" w:rsidRDefault="00AC462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66E354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88761E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2F8709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88A977E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E7B52"/>
    <w:lvl w:ilvl="0">
      <w:start w:val="1"/>
      <w:numFmt w:val="bullet"/>
      <w:pStyle w:val="Lijstopsomtek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B6A4FC"/>
    <w:lvl w:ilvl="0">
      <w:start w:val="1"/>
      <w:numFmt w:val="bullet"/>
      <w:pStyle w:val="Lijstopsomtek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E34D566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3842B2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5C967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BC9FC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D56475"/>
    <w:multiLevelType w:val="hybridMultilevel"/>
    <w:tmpl w:val="983E17B2"/>
    <w:lvl w:ilvl="0" w:tplc="1A92C89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EC6A62"/>
    <w:multiLevelType w:val="hybridMultilevel"/>
    <w:tmpl w:val="C22CCA72"/>
    <w:lvl w:ilvl="0" w:tplc="015447E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2" w15:restartNumberingAfterBreak="0">
    <w:nsid w:val="7A625E4F"/>
    <w:multiLevelType w:val="hybridMultilevel"/>
    <w:tmpl w:val="AEDE0E3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949556230">
    <w:abstractNumId w:val="12"/>
  </w:num>
  <w:num w:numId="2" w16cid:durableId="2043627330">
    <w:abstractNumId w:val="11"/>
  </w:num>
  <w:num w:numId="3" w16cid:durableId="1729918900">
    <w:abstractNumId w:val="9"/>
  </w:num>
  <w:num w:numId="4" w16cid:durableId="398409140">
    <w:abstractNumId w:val="7"/>
  </w:num>
  <w:num w:numId="5" w16cid:durableId="1534148779">
    <w:abstractNumId w:val="6"/>
  </w:num>
  <w:num w:numId="6" w16cid:durableId="1434284944">
    <w:abstractNumId w:val="5"/>
  </w:num>
  <w:num w:numId="7" w16cid:durableId="1784156206">
    <w:abstractNumId w:val="4"/>
  </w:num>
  <w:num w:numId="8" w16cid:durableId="2015329589">
    <w:abstractNumId w:val="8"/>
  </w:num>
  <w:num w:numId="9" w16cid:durableId="823358829">
    <w:abstractNumId w:val="3"/>
  </w:num>
  <w:num w:numId="10" w16cid:durableId="511459040">
    <w:abstractNumId w:val="2"/>
  </w:num>
  <w:num w:numId="11" w16cid:durableId="1927113256">
    <w:abstractNumId w:val="1"/>
  </w:num>
  <w:num w:numId="12" w16cid:durableId="1108768770">
    <w:abstractNumId w:val="0"/>
  </w:num>
  <w:num w:numId="13" w16cid:durableId="111655857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D5"/>
    <w:rsid w:val="00006D84"/>
    <w:rsid w:val="000249A1"/>
    <w:rsid w:val="00024BF9"/>
    <w:rsid w:val="00040E13"/>
    <w:rsid w:val="00056BC4"/>
    <w:rsid w:val="000832C3"/>
    <w:rsid w:val="00096876"/>
    <w:rsid w:val="000A092C"/>
    <w:rsid w:val="000A1940"/>
    <w:rsid w:val="00140B99"/>
    <w:rsid w:val="00144883"/>
    <w:rsid w:val="0015243C"/>
    <w:rsid w:val="001534F4"/>
    <w:rsid w:val="00154F16"/>
    <w:rsid w:val="00192B7B"/>
    <w:rsid w:val="001F1E06"/>
    <w:rsid w:val="00202149"/>
    <w:rsid w:val="0020333D"/>
    <w:rsid w:val="002167A3"/>
    <w:rsid w:val="002204C1"/>
    <w:rsid w:val="00227781"/>
    <w:rsid w:val="00241237"/>
    <w:rsid w:val="0024229E"/>
    <w:rsid w:val="00243844"/>
    <w:rsid w:val="00257031"/>
    <w:rsid w:val="002B4525"/>
    <w:rsid w:val="002B7342"/>
    <w:rsid w:val="002D0BE6"/>
    <w:rsid w:val="002D6866"/>
    <w:rsid w:val="00315B98"/>
    <w:rsid w:val="0033061E"/>
    <w:rsid w:val="00331681"/>
    <w:rsid w:val="00367AA6"/>
    <w:rsid w:val="00374B4A"/>
    <w:rsid w:val="003813DD"/>
    <w:rsid w:val="0038382E"/>
    <w:rsid w:val="00397BAC"/>
    <w:rsid w:val="003A4CA5"/>
    <w:rsid w:val="003B37D5"/>
    <w:rsid w:val="003E0C20"/>
    <w:rsid w:val="0041241D"/>
    <w:rsid w:val="00442725"/>
    <w:rsid w:val="00473C52"/>
    <w:rsid w:val="00482114"/>
    <w:rsid w:val="00483579"/>
    <w:rsid w:val="004872B9"/>
    <w:rsid w:val="004A332A"/>
    <w:rsid w:val="004A70C6"/>
    <w:rsid w:val="004B1E52"/>
    <w:rsid w:val="004C1FF3"/>
    <w:rsid w:val="004D68AB"/>
    <w:rsid w:val="004D7632"/>
    <w:rsid w:val="004E2C7C"/>
    <w:rsid w:val="005244A4"/>
    <w:rsid w:val="005313E1"/>
    <w:rsid w:val="0055737A"/>
    <w:rsid w:val="00566DB3"/>
    <w:rsid w:val="0057139B"/>
    <w:rsid w:val="0058631A"/>
    <w:rsid w:val="00592A8A"/>
    <w:rsid w:val="00595798"/>
    <w:rsid w:val="005A0B44"/>
    <w:rsid w:val="005A584C"/>
    <w:rsid w:val="005A723D"/>
    <w:rsid w:val="005F6C73"/>
    <w:rsid w:val="00610198"/>
    <w:rsid w:val="00614675"/>
    <w:rsid w:val="006D2AE5"/>
    <w:rsid w:val="00704D5F"/>
    <w:rsid w:val="00724E5D"/>
    <w:rsid w:val="00727C92"/>
    <w:rsid w:val="00737C01"/>
    <w:rsid w:val="00754EAE"/>
    <w:rsid w:val="007A0EE1"/>
    <w:rsid w:val="007A7F35"/>
    <w:rsid w:val="007C4DF9"/>
    <w:rsid w:val="007C71F2"/>
    <w:rsid w:val="007D1FC0"/>
    <w:rsid w:val="00812A74"/>
    <w:rsid w:val="00826C85"/>
    <w:rsid w:val="00830E41"/>
    <w:rsid w:val="00847E4F"/>
    <w:rsid w:val="0087638A"/>
    <w:rsid w:val="008C79E3"/>
    <w:rsid w:val="008D1B9C"/>
    <w:rsid w:val="008D366D"/>
    <w:rsid w:val="008D4757"/>
    <w:rsid w:val="00905D41"/>
    <w:rsid w:val="00930FFC"/>
    <w:rsid w:val="00946B11"/>
    <w:rsid w:val="00957536"/>
    <w:rsid w:val="00967455"/>
    <w:rsid w:val="00976058"/>
    <w:rsid w:val="00985CFF"/>
    <w:rsid w:val="009A1291"/>
    <w:rsid w:val="009B1F96"/>
    <w:rsid w:val="009B7660"/>
    <w:rsid w:val="009B7895"/>
    <w:rsid w:val="009E2071"/>
    <w:rsid w:val="009E7FD3"/>
    <w:rsid w:val="00A0489E"/>
    <w:rsid w:val="00A16C22"/>
    <w:rsid w:val="00A20344"/>
    <w:rsid w:val="00A43EAB"/>
    <w:rsid w:val="00A46CF6"/>
    <w:rsid w:val="00A60C64"/>
    <w:rsid w:val="00A77D43"/>
    <w:rsid w:val="00A94058"/>
    <w:rsid w:val="00A97B7C"/>
    <w:rsid w:val="00AB63EF"/>
    <w:rsid w:val="00AC3D50"/>
    <w:rsid w:val="00AC462C"/>
    <w:rsid w:val="00AD38E0"/>
    <w:rsid w:val="00AE4B70"/>
    <w:rsid w:val="00B01209"/>
    <w:rsid w:val="00B01865"/>
    <w:rsid w:val="00B64EE5"/>
    <w:rsid w:val="00B77387"/>
    <w:rsid w:val="00B81937"/>
    <w:rsid w:val="00B91837"/>
    <w:rsid w:val="00B94C74"/>
    <w:rsid w:val="00BA7FCF"/>
    <w:rsid w:val="00BC3826"/>
    <w:rsid w:val="00BF39E8"/>
    <w:rsid w:val="00C23407"/>
    <w:rsid w:val="00C322F8"/>
    <w:rsid w:val="00C50678"/>
    <w:rsid w:val="00C5350B"/>
    <w:rsid w:val="00C60419"/>
    <w:rsid w:val="00C8725D"/>
    <w:rsid w:val="00C8758B"/>
    <w:rsid w:val="00C966B9"/>
    <w:rsid w:val="00C96E2B"/>
    <w:rsid w:val="00CA04BB"/>
    <w:rsid w:val="00CB7892"/>
    <w:rsid w:val="00CC2B5A"/>
    <w:rsid w:val="00CD75B8"/>
    <w:rsid w:val="00CE3E39"/>
    <w:rsid w:val="00CE4902"/>
    <w:rsid w:val="00CE5973"/>
    <w:rsid w:val="00D30A7A"/>
    <w:rsid w:val="00D31F80"/>
    <w:rsid w:val="00D353EB"/>
    <w:rsid w:val="00D46BC0"/>
    <w:rsid w:val="00D629E3"/>
    <w:rsid w:val="00D9366E"/>
    <w:rsid w:val="00D952A3"/>
    <w:rsid w:val="00DF7682"/>
    <w:rsid w:val="00E30299"/>
    <w:rsid w:val="00E40A6B"/>
    <w:rsid w:val="00E50EF9"/>
    <w:rsid w:val="00E77C76"/>
    <w:rsid w:val="00EA4EC2"/>
    <w:rsid w:val="00EE3D5E"/>
    <w:rsid w:val="00EF766B"/>
    <w:rsid w:val="00F009B0"/>
    <w:rsid w:val="00F03B0E"/>
    <w:rsid w:val="00F10A67"/>
    <w:rsid w:val="00F20D22"/>
    <w:rsid w:val="00F40B24"/>
    <w:rsid w:val="00F666AB"/>
    <w:rsid w:val="00F752F6"/>
    <w:rsid w:val="00F92B9B"/>
    <w:rsid w:val="00F97074"/>
    <w:rsid w:val="00FC36C6"/>
    <w:rsid w:val="00FC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1F1557"/>
  <w15:chartTrackingRefBased/>
  <w15:docId w15:val="{AE4DBF89-03C1-4ACB-B78F-5D112E47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D97"/>
  </w:style>
  <w:style w:type="paragraph" w:styleId="Kop1">
    <w:name w:val="heading 1"/>
    <w:basedOn w:val="Standaard"/>
    <w:link w:val="Kop1Char"/>
    <w:uiPriority w:val="9"/>
    <w:qFormat/>
    <w:rsid w:val="00592A8A"/>
    <w:pPr>
      <w:keepNext/>
      <w:keepLines/>
      <w:spacing w:after="480"/>
      <w:contextualSpacing/>
      <w:jc w:val="right"/>
      <w:outlineLvl w:val="0"/>
    </w:pPr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paragraph" w:styleId="Kop2">
    <w:name w:val="heading 2"/>
    <w:basedOn w:val="Standaard"/>
    <w:link w:val="Kop2Char"/>
    <w:uiPriority w:val="9"/>
    <w:unhideWhenUsed/>
    <w:qFormat/>
    <w:rsid w:val="001534F4"/>
    <w:pPr>
      <w:keepNext/>
      <w:keepLines/>
      <w:spacing w:after="20"/>
      <w:contextualSpacing/>
      <w:outlineLvl w:val="1"/>
    </w:pPr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paragraph" w:styleId="Kop3">
    <w:name w:val="heading 3"/>
    <w:basedOn w:val="Standaard"/>
    <w:link w:val="Kop3Char"/>
    <w:uiPriority w:val="9"/>
    <w:unhideWhenUsed/>
    <w:qFormat/>
    <w:rsid w:val="001534F4"/>
    <w:pPr>
      <w:spacing w:after="40"/>
      <w:contextualSpacing/>
      <w:outlineLvl w:val="2"/>
    </w:pPr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2034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20344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A4EC2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A4EC2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A4EC2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A4EC2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2A8A"/>
    <w:rPr>
      <w:rFonts w:asciiTheme="majorHAnsi" w:eastAsiaTheme="majorEastAsia" w:hAnsiTheme="majorHAnsi" w:cstheme="majorBidi"/>
      <w:b/>
      <w:bCs/>
      <w:caps/>
      <w:color w:val="2E74B5" w:themeColor="accent1" w:themeShade="BF"/>
      <w:spacing w:val="40"/>
      <w:sz w:val="60"/>
      <w:szCs w:val="60"/>
    </w:rPr>
  </w:style>
  <w:style w:type="character" w:customStyle="1" w:styleId="Kop2Char">
    <w:name w:val="Kop 2 Char"/>
    <w:basedOn w:val="Standaardalinea-lettertype"/>
    <w:link w:val="Kop2"/>
    <w:uiPriority w:val="9"/>
    <w:rsid w:val="001534F4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534F4"/>
    <w:rPr>
      <w:rFonts w:asciiTheme="majorHAnsi" w:eastAsiaTheme="majorEastAsia" w:hAnsiTheme="majorHAnsi" w:cstheme="majorBidi"/>
      <w:b/>
      <w:bCs/>
      <w:color w:val="1F4D78" w:themeColor="accent1" w:themeShade="7F"/>
      <w:sz w:val="24"/>
      <w:szCs w:val="24"/>
    </w:rPr>
  </w:style>
  <w:style w:type="table" w:styleId="Tabelraster">
    <w:name w:val="Table Grid"/>
    <w:basedOn w:val="Standaardtabe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C6D97"/>
    <w:rPr>
      <w:color w:val="595959" w:themeColor="text1" w:themeTint="A6"/>
    </w:rPr>
  </w:style>
  <w:style w:type="paragraph" w:styleId="Voettekst">
    <w:name w:val="footer"/>
    <w:basedOn w:val="Standaard"/>
    <w:link w:val="VoettekstChar"/>
    <w:uiPriority w:val="99"/>
    <w:rsid w:val="000832C3"/>
    <w:pPr>
      <w:spacing w:after="0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2C7C"/>
  </w:style>
  <w:style w:type="table" w:styleId="Tabelrasterlicht">
    <w:name w:val="Grid Table Light"/>
    <w:basedOn w:val="Standaardtabel"/>
    <w:uiPriority w:val="40"/>
    <w:rsid w:val="00946B11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832C3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0832C3"/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rsid w:val="00F009B0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009B0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rsid w:val="00737C01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737C01"/>
    <w:rPr>
      <w:i/>
      <w:iCs/>
      <w:color w:val="1F4E79" w:themeColor="accent1" w:themeShade="80"/>
    </w:rPr>
  </w:style>
  <w:style w:type="paragraph" w:styleId="Titel">
    <w:name w:val="Title"/>
    <w:basedOn w:val="Standaard"/>
    <w:link w:val="TitelChar"/>
    <w:uiPriority w:val="10"/>
    <w:semiHidden/>
    <w:unhideWhenUsed/>
    <w:qFormat/>
    <w:rsid w:val="00FC6D97"/>
    <w:pPr>
      <w:spacing w:after="0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FC6D97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Ondertitel">
    <w:name w:val="Subtitle"/>
    <w:basedOn w:val="Kop1"/>
    <w:link w:val="OndertitelChar"/>
    <w:uiPriority w:val="11"/>
    <w:semiHidden/>
    <w:unhideWhenUsed/>
    <w:qFormat/>
    <w:rsid w:val="00826C85"/>
    <w:pPr>
      <w:numPr>
        <w:ilvl w:val="1"/>
      </w:numPr>
      <w:spacing w:after="160"/>
    </w:pPr>
    <w:rPr>
      <w:color w:val="5A5A5A" w:themeColor="text1" w:themeTint="A5"/>
      <w:spacing w:val="0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826C85"/>
    <w:rPr>
      <w:rFonts w:asciiTheme="majorHAnsi" w:eastAsiaTheme="majorEastAsia" w:hAnsiTheme="majorHAnsi" w:cstheme="majorBidi"/>
      <w:b/>
      <w:bCs/>
      <w:caps/>
      <w:color w:val="5A5A5A" w:themeColor="text1" w:themeTint="A5"/>
      <w:sz w:val="60"/>
      <w:szCs w:val="60"/>
    </w:rPr>
  </w:style>
  <w:style w:type="character" w:styleId="Titelvanboek">
    <w:name w:val="Book Title"/>
    <w:basedOn w:val="Standaardalinea-lettertype"/>
    <w:uiPriority w:val="33"/>
    <w:semiHidden/>
    <w:unhideWhenUsed/>
    <w:qFormat/>
    <w:rsid w:val="00F009B0"/>
    <w:rPr>
      <w:b/>
      <w:bCs/>
      <w:i/>
      <w:iCs/>
      <w:spacing w:val="0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sid w:val="00737C01"/>
    <w:rPr>
      <w:b/>
      <w:bCs/>
      <w:caps w:val="0"/>
      <w:smallCaps/>
      <w:color w:val="1F4E79" w:themeColor="accent1" w:themeShade="80"/>
      <w:spacing w:val="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4EC2"/>
    <w:pPr>
      <w:spacing w:after="0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4EC2"/>
    <w:rPr>
      <w:rFonts w:ascii="Segoe UI" w:hAnsi="Segoe UI" w:cs="Segoe UI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A4EC2"/>
  </w:style>
  <w:style w:type="paragraph" w:styleId="Bloktekst">
    <w:name w:val="Block Text"/>
    <w:basedOn w:val="Standaard"/>
    <w:uiPriority w:val="99"/>
    <w:semiHidden/>
    <w:unhideWhenUsed/>
    <w:rsid w:val="00826C85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i/>
      <w:iCs/>
      <w:color w:val="1F4E79" w:themeColor="accent1" w:themeShade="8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A4EC2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A4EC2"/>
  </w:style>
  <w:style w:type="paragraph" w:styleId="Plattetekst2">
    <w:name w:val="Body Text 2"/>
    <w:basedOn w:val="Standaard"/>
    <w:link w:val="Plattetekst2Char"/>
    <w:uiPriority w:val="99"/>
    <w:semiHidden/>
    <w:unhideWhenUsed/>
    <w:rsid w:val="00EA4EC2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A4EC2"/>
  </w:style>
  <w:style w:type="paragraph" w:styleId="Plattetekst3">
    <w:name w:val="Body Text 3"/>
    <w:basedOn w:val="Standaard"/>
    <w:link w:val="Plattetekst3Char"/>
    <w:uiPriority w:val="99"/>
    <w:semiHidden/>
    <w:unhideWhenUsed/>
    <w:rsid w:val="00EA4EC2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4EC2"/>
    <w:rPr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A4EC2"/>
    <w:pPr>
      <w:spacing w:after="4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A4EC2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A4EC2"/>
    <w:pPr>
      <w:spacing w:after="120"/>
      <w:ind w:left="360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A4EC2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A4EC2"/>
    <w:pPr>
      <w:spacing w:after="40"/>
      <w:ind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A4EC2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A4EC2"/>
    <w:pPr>
      <w:spacing w:after="120" w:line="480" w:lineRule="auto"/>
      <w:ind w:left="360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A4EC2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A4EC2"/>
    <w:pPr>
      <w:spacing w:after="120"/>
      <w:ind w:left="360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A4EC2"/>
    <w:rPr>
      <w:szCs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A4EC2"/>
    <w:pPr>
      <w:spacing w:after="200"/>
    </w:pPr>
    <w:rPr>
      <w:i/>
      <w:iCs/>
      <w:color w:val="44546A" w:themeColor="text2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A4EC2"/>
    <w:pPr>
      <w:spacing w:after="0"/>
      <w:ind w:left="4320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A4EC2"/>
  </w:style>
  <w:style w:type="table" w:styleId="Kleurrijkraster">
    <w:name w:val="Colorful Grid"/>
    <w:basedOn w:val="Standaardtabe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EA4EC2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A4EC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A4EC2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A4E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A4EC2"/>
    <w:rPr>
      <w:b/>
      <w:bCs/>
      <w:szCs w:val="20"/>
    </w:rPr>
  </w:style>
  <w:style w:type="table" w:styleId="Donkerelijst">
    <w:name w:val="Dark List"/>
    <w:basedOn w:val="Standaardtabe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EA4EC2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um">
    <w:name w:val="Date"/>
    <w:basedOn w:val="Standaard"/>
    <w:link w:val="DatumChar"/>
    <w:uiPriority w:val="10"/>
    <w:qFormat/>
    <w:rsid w:val="001F1E06"/>
    <w:pPr>
      <w:spacing w:after="200"/>
      <w:contextualSpacing/>
    </w:pPr>
    <w:rPr>
      <w:b/>
      <w:color w:val="1F4E79" w:themeColor="accent1" w:themeShade="80"/>
      <w:sz w:val="24"/>
    </w:rPr>
  </w:style>
  <w:style w:type="character" w:customStyle="1" w:styleId="DatumChar">
    <w:name w:val="Datum Char"/>
    <w:basedOn w:val="Standaardalinea-lettertype"/>
    <w:link w:val="Datum"/>
    <w:uiPriority w:val="10"/>
    <w:rsid w:val="001F1E06"/>
    <w:rPr>
      <w:b/>
      <w:color w:val="1F4E79" w:themeColor="accent1" w:themeShade="80"/>
      <w:sz w:val="24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A4EC2"/>
    <w:pPr>
      <w:spacing w:after="0"/>
    </w:pPr>
    <w:rPr>
      <w:rFonts w:ascii="Segoe UI" w:hAnsi="Segoe UI"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A4EC2"/>
    <w:rPr>
      <w:rFonts w:ascii="Segoe UI" w:hAnsi="Segoe UI" w:cs="Segoe UI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A4EC2"/>
    <w:pPr>
      <w:spacing w:after="0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A4EC2"/>
  </w:style>
  <w:style w:type="character" w:styleId="Nadruk">
    <w:name w:val="Emphasis"/>
    <w:basedOn w:val="Standaardalinea-lettertype"/>
    <w:uiPriority w:val="20"/>
    <w:semiHidden/>
    <w:unhideWhenUsed/>
    <w:qFormat/>
    <w:rsid w:val="00EA4EC2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A4EC2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A4EC2"/>
    <w:rPr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EA4EC2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A4EC2"/>
    <w:rPr>
      <w:color w:val="954F72" w:themeColor="followedHyperlink"/>
      <w:u w:val="single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4EC2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4EC2"/>
    <w:pPr>
      <w:spacing w:after="0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4EC2"/>
    <w:rPr>
      <w:szCs w:val="20"/>
    </w:rPr>
  </w:style>
  <w:style w:type="table" w:styleId="Rastertabel1licht">
    <w:name w:val="Grid Table 1 Light"/>
    <w:basedOn w:val="Standaardtabe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EA4EC2"/>
    <w:pPr>
      <w:spacing w:after="0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3">
    <w:name w:val="Grid Table 3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EA4EC2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Kop4Char">
    <w:name w:val="Kop 4 Char"/>
    <w:basedOn w:val="Standaardalinea-lettertype"/>
    <w:link w:val="Kop4"/>
    <w:uiPriority w:val="9"/>
    <w:semiHidden/>
    <w:rsid w:val="00A2034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2034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A4EC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A4EC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A4EC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A4EC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croniem">
    <w:name w:val="HTML Acronym"/>
    <w:basedOn w:val="Standaardalinea-lettertype"/>
    <w:uiPriority w:val="99"/>
    <w:semiHidden/>
    <w:unhideWhenUsed/>
    <w:rsid w:val="00EA4EC2"/>
  </w:style>
  <w:style w:type="paragraph" w:styleId="HTML-adres">
    <w:name w:val="HTML Address"/>
    <w:basedOn w:val="Standaard"/>
    <w:link w:val="HTML-adresChar"/>
    <w:uiPriority w:val="99"/>
    <w:semiHidden/>
    <w:unhideWhenUsed/>
    <w:rsid w:val="00EA4EC2"/>
    <w:pPr>
      <w:spacing w:after="0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A4EC2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EA4EC2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A4EC2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A4EC2"/>
    <w:rPr>
      <w:rFonts w:ascii="Consolas" w:hAnsi="Consolas"/>
      <w:sz w:val="22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A4EC2"/>
    <w:pPr>
      <w:spacing w:after="0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A4EC2"/>
    <w:rPr>
      <w:rFonts w:ascii="Consolas" w:hAnsi="Consolas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EA4EC2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A4EC2"/>
    <w:rPr>
      <w:rFonts w:ascii="Consolas" w:hAnsi="Consolas"/>
      <w:sz w:val="22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A4EC2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FC6D97"/>
    <w:rPr>
      <w:color w:val="2F5496" w:themeColor="accent5" w:themeShade="BF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A4EC2"/>
    <w:pPr>
      <w:spacing w:after="0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A4EC2"/>
    <w:pPr>
      <w:spacing w:after="0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A4EC2"/>
    <w:pPr>
      <w:spacing w:after="0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A4EC2"/>
    <w:pPr>
      <w:spacing w:after="0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A4EC2"/>
    <w:pPr>
      <w:spacing w:after="0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A4EC2"/>
    <w:pPr>
      <w:spacing w:after="0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A4EC2"/>
    <w:pPr>
      <w:spacing w:after="0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A4EC2"/>
    <w:pPr>
      <w:spacing w:after="0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A4EC2"/>
    <w:pPr>
      <w:spacing w:after="0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A4EC2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unhideWhenUsed/>
    <w:qFormat/>
    <w:rsid w:val="00737C01"/>
    <w:rPr>
      <w:i/>
      <w:iCs/>
      <w:color w:val="1F4E79" w:themeColor="accent1" w:themeShade="80"/>
    </w:rPr>
  </w:style>
  <w:style w:type="table" w:styleId="Lichtraster">
    <w:name w:val="Light Grid"/>
    <w:basedOn w:val="Standaardtabe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EA4EC2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EA4EC2"/>
  </w:style>
  <w:style w:type="paragraph" w:styleId="Lijst">
    <w:name w:val="List"/>
    <w:basedOn w:val="Standaard"/>
    <w:uiPriority w:val="99"/>
    <w:semiHidden/>
    <w:unhideWhenUsed/>
    <w:rsid w:val="00EA4EC2"/>
    <w:pPr>
      <w:ind w:left="360" w:hanging="360"/>
      <w:contextualSpacing/>
    </w:pPr>
  </w:style>
  <w:style w:type="paragraph" w:styleId="Lijst2">
    <w:name w:val="List 2"/>
    <w:basedOn w:val="Standaard"/>
    <w:uiPriority w:val="99"/>
    <w:semiHidden/>
    <w:unhideWhenUsed/>
    <w:rsid w:val="00EA4EC2"/>
    <w:pPr>
      <w:ind w:left="720" w:hanging="360"/>
      <w:contextualSpacing/>
    </w:pPr>
  </w:style>
  <w:style w:type="paragraph" w:styleId="Lijst3">
    <w:name w:val="List 3"/>
    <w:basedOn w:val="Standaard"/>
    <w:uiPriority w:val="99"/>
    <w:semiHidden/>
    <w:unhideWhenUsed/>
    <w:rsid w:val="00EA4EC2"/>
    <w:pPr>
      <w:ind w:left="1080" w:hanging="360"/>
      <w:contextualSpacing/>
    </w:pPr>
  </w:style>
  <w:style w:type="paragraph" w:styleId="Lijst4">
    <w:name w:val="List 4"/>
    <w:basedOn w:val="Standaard"/>
    <w:uiPriority w:val="99"/>
    <w:semiHidden/>
    <w:unhideWhenUsed/>
    <w:rsid w:val="00EA4EC2"/>
    <w:pPr>
      <w:ind w:left="1440" w:hanging="360"/>
      <w:contextualSpacing/>
    </w:pPr>
  </w:style>
  <w:style w:type="paragraph" w:styleId="Lijst5">
    <w:name w:val="List 5"/>
    <w:basedOn w:val="Standaard"/>
    <w:uiPriority w:val="99"/>
    <w:semiHidden/>
    <w:unhideWhenUsed/>
    <w:rsid w:val="00EA4EC2"/>
    <w:pPr>
      <w:ind w:left="1800" w:hanging="360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A4EC2"/>
    <w:pPr>
      <w:numPr>
        <w:numId w:val="3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A4EC2"/>
    <w:pPr>
      <w:numPr>
        <w:numId w:val="4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A4EC2"/>
    <w:pPr>
      <w:numPr>
        <w:numId w:val="5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A4EC2"/>
    <w:pPr>
      <w:numPr>
        <w:numId w:val="6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A4EC2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A4EC2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A4EC2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A4EC2"/>
    <w:pPr>
      <w:spacing w:after="120"/>
      <w:ind w:left="1080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A4EC2"/>
    <w:pPr>
      <w:spacing w:after="120"/>
      <w:ind w:left="1440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A4EC2"/>
    <w:pPr>
      <w:spacing w:after="120"/>
      <w:ind w:left="180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A4EC2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A4EC2"/>
    <w:pPr>
      <w:numPr>
        <w:numId w:val="9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A4EC2"/>
    <w:pPr>
      <w:numPr>
        <w:numId w:val="10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A4EC2"/>
    <w:pPr>
      <w:numPr>
        <w:numId w:val="11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A4EC2"/>
    <w:pPr>
      <w:numPr>
        <w:numId w:val="12"/>
      </w:numPr>
      <w:contextualSpacing/>
    </w:pPr>
  </w:style>
  <w:style w:type="paragraph" w:styleId="Lijstalinea">
    <w:name w:val="List Paragraph"/>
    <w:basedOn w:val="Standaard"/>
    <w:uiPriority w:val="34"/>
    <w:unhideWhenUsed/>
    <w:qFormat/>
    <w:rsid w:val="00EA4EC2"/>
    <w:pPr>
      <w:ind w:left="720"/>
      <w:contextualSpacing/>
    </w:pPr>
  </w:style>
  <w:style w:type="table" w:styleId="Lijsttabel1licht">
    <w:name w:val="List Table 1 Light"/>
    <w:basedOn w:val="Standaardtabe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2">
    <w:name w:val="List Table 2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3">
    <w:name w:val="List Table 3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EA4EC2"/>
    <w:pPr>
      <w:spacing w:after="0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EA4EC2"/>
    <w:pPr>
      <w:spacing w:after="0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EA4EC2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EA4EC2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EA4EC2"/>
    <w:pPr>
      <w:spacing w:after="0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EA4EC2"/>
    <w:pPr>
      <w:spacing w:after="0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EA4EC2"/>
    <w:pPr>
      <w:spacing w:after="0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EA4EC2"/>
    <w:pPr>
      <w:spacing w:after="0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EA4EC2"/>
    <w:pPr>
      <w:spacing w:after="0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EA4EC2"/>
    <w:pPr>
      <w:spacing w:after="0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EA4EC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A4EC2"/>
    <w:rPr>
      <w:rFonts w:ascii="Consolas" w:hAnsi="Consolas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EA4EC2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EA4EC2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EA4EC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Berichtkop">
    <w:name w:val="Message Header"/>
    <w:basedOn w:val="Standaard"/>
    <w:link w:val="BerichtkopChar"/>
    <w:uiPriority w:val="99"/>
    <w:semiHidden/>
    <w:unhideWhenUsed/>
    <w:rsid w:val="00EA4EC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A4EC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36"/>
    <w:semiHidden/>
    <w:unhideWhenUsed/>
    <w:qFormat/>
    <w:rsid w:val="00EA4EC2"/>
    <w:pPr>
      <w:spacing w:after="0"/>
    </w:pPr>
  </w:style>
  <w:style w:type="paragraph" w:styleId="Normaalweb">
    <w:name w:val="Normal (Web)"/>
    <w:basedOn w:val="Standaard"/>
    <w:uiPriority w:val="99"/>
    <w:semiHidden/>
    <w:unhideWhenUsed/>
    <w:rsid w:val="00EA4EC2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A4EC2"/>
    <w:pPr>
      <w:ind w:left="720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A4EC2"/>
    <w:pPr>
      <w:spacing w:after="0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A4EC2"/>
  </w:style>
  <w:style w:type="character" w:styleId="Paginanummer">
    <w:name w:val="page number"/>
    <w:basedOn w:val="Standaardalinea-lettertype"/>
    <w:uiPriority w:val="99"/>
    <w:semiHidden/>
    <w:unhideWhenUsed/>
    <w:rsid w:val="00EA4EC2"/>
  </w:style>
  <w:style w:type="table" w:styleId="Onopgemaaktetabel1">
    <w:name w:val="Plain Table 1"/>
    <w:basedOn w:val="Standaardtabel"/>
    <w:uiPriority w:val="41"/>
    <w:rsid w:val="00EA4EC2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EA4EC2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EA4EC2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EA4EC2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A4EC2"/>
    <w:pPr>
      <w:spacing w:after="0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A4EC2"/>
    <w:rPr>
      <w:rFonts w:ascii="Consolas" w:hAnsi="Consolas"/>
      <w:szCs w:val="21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A4EC2"/>
  </w:style>
  <w:style w:type="character" w:customStyle="1" w:styleId="AanhefChar">
    <w:name w:val="Aanhef Char"/>
    <w:basedOn w:val="Standaardalinea-lettertype"/>
    <w:link w:val="Aanhef"/>
    <w:uiPriority w:val="99"/>
    <w:semiHidden/>
    <w:rsid w:val="00EA4EC2"/>
  </w:style>
  <w:style w:type="paragraph" w:styleId="Handtekening">
    <w:name w:val="Signature"/>
    <w:basedOn w:val="Standaard"/>
    <w:link w:val="HandtekeningChar"/>
    <w:uiPriority w:val="99"/>
    <w:semiHidden/>
    <w:unhideWhenUsed/>
    <w:rsid w:val="00EA4EC2"/>
    <w:pPr>
      <w:spacing w:after="0"/>
      <w:ind w:left="4320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A4EC2"/>
  </w:style>
  <w:style w:type="character" w:styleId="Zwaar">
    <w:name w:val="Strong"/>
    <w:basedOn w:val="Standaardalinea-lettertype"/>
    <w:uiPriority w:val="22"/>
    <w:semiHidden/>
    <w:unhideWhenUsed/>
    <w:rsid w:val="00EA4EC2"/>
    <w:rPr>
      <w:b/>
      <w:bCs/>
    </w:rPr>
  </w:style>
  <w:style w:type="character" w:styleId="Subtielebenadrukking">
    <w:name w:val="Subtle Emphasis"/>
    <w:basedOn w:val="Standaardalinea-lettertype"/>
    <w:uiPriority w:val="19"/>
    <w:semiHidden/>
    <w:unhideWhenUsed/>
    <w:qFormat/>
    <w:rsid w:val="00EA4EC2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sid w:val="00EA4EC2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EA4EC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EA4EC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EA4EC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EA4EC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EA4EC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EA4EC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EA4EC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EA4EC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EA4EC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EA4EC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EA4EC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EA4EC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EA4EC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EA4EC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EA4EC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1">
    <w:name w:val="Table Grid 1"/>
    <w:basedOn w:val="Standaardtabe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EA4EC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EA4EC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EA4EC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EA4EC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EA4EC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1">
    <w:name w:val="Table List 1"/>
    <w:basedOn w:val="Standaardtabel"/>
    <w:uiPriority w:val="99"/>
    <w:semiHidden/>
    <w:unhideWhenUsed/>
    <w:rsid w:val="00EA4EC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EA4EC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EA4EC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EA4EC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EA4EC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A4EC2"/>
    <w:pPr>
      <w:spacing w:after="0"/>
      <w:ind w:left="220" w:hanging="22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A4EC2"/>
    <w:pPr>
      <w:spacing w:after="0"/>
    </w:pPr>
  </w:style>
  <w:style w:type="table" w:styleId="Professioneletabel">
    <w:name w:val="Table Professional"/>
    <w:basedOn w:val="Standaardtabel"/>
    <w:uiPriority w:val="99"/>
    <w:semiHidden/>
    <w:unhideWhenUsed/>
    <w:rsid w:val="00EA4EC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EA4EC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EA4EC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EA4EC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EA4EC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EA4EC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EA4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EA4EC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EA4EC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EA4EC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EA4EC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EA4EC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EA4EC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EA4EC2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A4EC2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A4EC2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A4EC2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A4EC2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A4EC2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A4EC2"/>
    <w:pPr>
      <w:spacing w:after="100"/>
      <w:ind w:left="1760"/>
    </w:pPr>
  </w:style>
  <w:style w:type="paragraph" w:styleId="Kopvaninhoudsopgave">
    <w:name w:val="TOC Heading"/>
    <w:basedOn w:val="Kop1"/>
    <w:uiPriority w:val="39"/>
    <w:semiHidden/>
    <w:unhideWhenUsed/>
    <w:qFormat/>
    <w:rsid w:val="001534F4"/>
    <w:pPr>
      <w:outlineLvl w:val="9"/>
    </w:pPr>
    <w:rPr>
      <w:bCs w:val="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1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0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wvnmail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tag\AppData\Roaming\Microsoft\Templates\Vergaderagenda%20hele%20dag%20(formeel).dotx" TargetMode="External"/></Relationships>
</file>

<file path=word/theme/theme1.xml><?xml version="1.0" encoding="utf-8"?>
<a:theme xmlns:a="http://schemas.openxmlformats.org/drawingml/2006/main" name="Agend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74AF95-1A32-418D-91EB-E45D41FA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Vergaderagenda hele dag (formeel).dotx</Template>
  <TotalTime>4956</TotalTime>
  <Pages>4</Pages>
  <Words>816</Words>
  <Characters>4489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Gijsen</dc:creator>
  <cp:keywords/>
  <dc:description/>
  <cp:lastModifiedBy>Rita Gijsen</cp:lastModifiedBy>
  <cp:revision>1</cp:revision>
  <cp:lastPrinted>2025-03-21T06:51:00Z</cp:lastPrinted>
  <dcterms:created xsi:type="dcterms:W3CDTF">2026-07-01T21:34:00Z</dcterms:created>
  <dcterms:modified xsi:type="dcterms:W3CDTF">2026-07-16T17:24:00Z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